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544" w:rsidRDefault="00C05E2E" w:rsidP="006E3AED">
      <w:pPr>
        <w:pStyle w:val="Title"/>
      </w:pPr>
      <w:r>
        <w:fldChar w:fldCharType="begin"/>
      </w:r>
      <w:r w:rsidR="009C4AE4">
        <w:instrText xml:space="preserve"> Fillin "Enter type of fact sheet eg Agnote,Technote or Information Sheet"</w:instrText>
      </w:r>
      <w:r>
        <w:fldChar w:fldCharType="separate"/>
      </w:r>
      <w:proofErr w:type="spellStart"/>
      <w:r w:rsidR="00B03544">
        <w:t>Agnote</w:t>
      </w:r>
      <w:proofErr w:type="spellEnd"/>
      <w:r>
        <w:fldChar w:fldCharType="end"/>
      </w:r>
    </w:p>
    <w:p w:rsidR="00B03544" w:rsidRDefault="00B03544" w:rsidP="006E3AED"/>
    <w:tbl>
      <w:tblPr>
        <w:tblW w:w="4677" w:type="dxa"/>
        <w:tblInd w:w="5637" w:type="dxa"/>
        <w:tblLayout w:type="fixed"/>
        <w:tblLook w:val="01E0" w:firstRow="1" w:lastRow="1" w:firstColumn="1" w:lastColumn="1" w:noHBand="0" w:noVBand="0"/>
        <w:tblCaption w:val="Title box"/>
      </w:tblPr>
      <w:tblGrid>
        <w:gridCol w:w="4677"/>
      </w:tblGrid>
      <w:tr w:rsidR="00B03544" w:rsidRPr="00ED0337" w:rsidTr="00606DF4">
        <w:trPr>
          <w:tblHeader/>
        </w:trPr>
        <w:tc>
          <w:tcPr>
            <w:tcW w:w="4677" w:type="dxa"/>
          </w:tcPr>
          <w:p w:rsidR="00B03544" w:rsidRDefault="00B03544" w:rsidP="00060321">
            <w:pPr>
              <w:spacing w:before="60" w:after="60"/>
              <w:jc w:val="right"/>
            </w:pPr>
            <w:r>
              <w:t xml:space="preserve">No: </w:t>
            </w:r>
            <w:r w:rsidR="00087D5B">
              <w:fldChar w:fldCharType="begin"/>
            </w:r>
            <w:r w:rsidR="00087D5B">
              <w:instrText xml:space="preserve"> Fillin "Enter the job number" </w:instrText>
            </w:r>
            <w:r w:rsidR="00087D5B">
              <w:fldChar w:fldCharType="separate"/>
            </w:r>
            <w:r>
              <w:t>E5</w:t>
            </w:r>
            <w:r w:rsidR="00087D5B">
              <w:fldChar w:fldCharType="end"/>
            </w:r>
          </w:p>
        </w:tc>
      </w:tr>
      <w:tr w:rsidR="00B03544" w:rsidRPr="00ED0337" w:rsidTr="00606DF4">
        <w:trPr>
          <w:tblHeader/>
        </w:trPr>
        <w:tc>
          <w:tcPr>
            <w:tcW w:w="4677" w:type="dxa"/>
          </w:tcPr>
          <w:p w:rsidR="00B03544" w:rsidRDefault="00087D5B" w:rsidP="00060321">
            <w:pPr>
              <w:spacing w:before="60" w:after="60"/>
              <w:jc w:val="right"/>
            </w:pPr>
            <w:r>
              <w:fldChar w:fldCharType="begin"/>
            </w:r>
            <w:r>
              <w:instrText xml:space="preserve"> Fillin "Enter the date" </w:instrText>
            </w:r>
            <w:r>
              <w:fldChar w:fldCharType="separate"/>
            </w:r>
            <w:r w:rsidR="00CE1B73">
              <w:t>August 2014</w:t>
            </w:r>
            <w:r>
              <w:fldChar w:fldCharType="end"/>
            </w:r>
          </w:p>
        </w:tc>
      </w:tr>
    </w:tbl>
    <w:p w:rsidR="00B03544" w:rsidRDefault="00B03544" w:rsidP="006E3AED"/>
    <w:tbl>
      <w:tblPr>
        <w:tblW w:w="10304" w:type="dxa"/>
        <w:tblInd w:w="10" w:type="dxa"/>
        <w:tblBorders>
          <w:bottom w:val="single" w:sz="4" w:space="0" w:color="4B046A"/>
        </w:tblBorders>
        <w:tblLayout w:type="fixed"/>
        <w:tblLook w:val="01E0" w:firstRow="1" w:lastRow="1" w:firstColumn="1" w:lastColumn="1" w:noHBand="0" w:noVBand="0"/>
        <w:tblCaption w:val="Title box"/>
      </w:tblPr>
      <w:tblGrid>
        <w:gridCol w:w="10304"/>
      </w:tblGrid>
      <w:tr w:rsidR="00B03544" w:rsidRPr="00ED0337" w:rsidTr="00606DF4">
        <w:trPr>
          <w:tblHeader/>
        </w:trPr>
        <w:tc>
          <w:tcPr>
            <w:tcW w:w="10304" w:type="dxa"/>
          </w:tcPr>
          <w:p w:rsidR="00B03544" w:rsidRPr="00EB011A" w:rsidRDefault="00087D5B" w:rsidP="00243A65">
            <w:pPr>
              <w:pStyle w:val="SubjectTitle"/>
            </w:pPr>
            <w:r>
              <w:fldChar w:fldCharType="begin"/>
            </w:r>
            <w:r>
              <w:instrText xml:space="preserve"> Fillin "Enter the subject title" </w:instrText>
            </w:r>
            <w:r>
              <w:fldChar w:fldCharType="separate"/>
            </w:r>
            <w:r w:rsidR="00B03544">
              <w:t xml:space="preserve">Pasture Species Sowing </w:t>
            </w:r>
            <w:r w:rsidR="00243A65">
              <w:t>Guide</w:t>
            </w:r>
            <w:r w:rsidR="00B03544">
              <w:t xml:space="preserve"> for the Top End</w:t>
            </w:r>
            <w:r>
              <w:fldChar w:fldCharType="end"/>
            </w:r>
          </w:p>
        </w:tc>
      </w:tr>
      <w:tr w:rsidR="00B03544" w:rsidRPr="006213F4" w:rsidTr="00606DF4">
        <w:trPr>
          <w:tblHeader/>
        </w:trPr>
        <w:tc>
          <w:tcPr>
            <w:tcW w:w="10304" w:type="dxa"/>
          </w:tcPr>
          <w:p w:rsidR="00B03544" w:rsidRPr="00060321" w:rsidRDefault="00B03544" w:rsidP="00060321">
            <w:pPr>
              <w:pStyle w:val="ShellBodyText"/>
              <w:jc w:val="left"/>
              <w:rPr>
                <w:b/>
                <w:i/>
                <w:sz w:val="26"/>
                <w:szCs w:val="26"/>
              </w:rPr>
            </w:pPr>
          </w:p>
        </w:tc>
      </w:tr>
      <w:tr w:rsidR="00B03544" w:rsidRPr="00ED0337" w:rsidTr="00606DF4">
        <w:trPr>
          <w:tblHeader/>
        </w:trPr>
        <w:tc>
          <w:tcPr>
            <w:tcW w:w="10304" w:type="dxa"/>
          </w:tcPr>
          <w:p w:rsidR="00B03544" w:rsidRPr="0087362B" w:rsidRDefault="00087D5B" w:rsidP="00060321">
            <w:pPr>
              <w:pStyle w:val="ShellBodyText"/>
              <w:spacing w:line="240" w:lineRule="auto"/>
              <w:jc w:val="left"/>
            </w:pPr>
            <w:r>
              <w:fldChar w:fldCharType="begin"/>
            </w:r>
            <w:r>
              <w:instrText xml:space="preserve"> Fillin "Enter the author/s name in the format: author, position, location" </w:instrText>
            </w:r>
            <w:r>
              <w:fldChar w:fldCharType="separate"/>
            </w:r>
            <w:r w:rsidR="00B03544">
              <w:t>A. G. Cameron, Principal Pastures and Extension Agronomist and B. Lemcke, Principal Livestock Management Officer, Darwin</w:t>
            </w:r>
            <w:r>
              <w:fldChar w:fldCharType="end"/>
            </w:r>
          </w:p>
        </w:tc>
      </w:tr>
      <w:tr w:rsidR="00B03544" w:rsidRPr="00347298" w:rsidTr="00606DF4">
        <w:trPr>
          <w:tblHeader/>
        </w:trPr>
        <w:tc>
          <w:tcPr>
            <w:tcW w:w="10304" w:type="dxa"/>
            <w:tcBorders>
              <w:bottom w:val="single" w:sz="4" w:space="0" w:color="4B046A"/>
            </w:tcBorders>
          </w:tcPr>
          <w:p w:rsidR="00B03544" w:rsidRPr="00060321" w:rsidRDefault="00B03544" w:rsidP="00060321">
            <w:pPr>
              <w:pStyle w:val="ShellBodyText"/>
              <w:spacing w:after="60" w:line="240" w:lineRule="auto"/>
              <w:rPr>
                <w:b/>
                <w:sz w:val="2"/>
                <w:szCs w:val="2"/>
              </w:rPr>
            </w:pPr>
          </w:p>
        </w:tc>
      </w:tr>
    </w:tbl>
    <w:p w:rsidR="00B03544" w:rsidRDefault="00B03544" w:rsidP="00751395"/>
    <w:p w:rsidR="00B03544" w:rsidRDefault="00B03544" w:rsidP="006E3AED">
      <w:pPr>
        <w:sectPr w:rsidR="00B03544" w:rsidSect="00751395">
          <w:headerReference w:type="even" r:id="rId8"/>
          <w:headerReference w:type="default" r:id="rId9"/>
          <w:footerReference w:type="default" r:id="rId10"/>
          <w:headerReference w:type="first" r:id="rId11"/>
          <w:footerReference w:type="first" r:id="rId12"/>
          <w:type w:val="continuous"/>
          <w:pgSz w:w="11906" w:h="16838" w:code="9"/>
          <w:pgMar w:top="142" w:right="1134" w:bottom="1134" w:left="1134" w:header="17" w:footer="437" w:gutter="0"/>
          <w:cols w:space="720"/>
          <w:titlePg/>
        </w:sectPr>
      </w:pPr>
    </w:p>
    <w:p w:rsidR="00B03544" w:rsidRDefault="00B03544" w:rsidP="00277124">
      <w:pPr>
        <w:pStyle w:val="ShellBodyText"/>
      </w:pPr>
      <w:r>
        <w:lastRenderedPageBreak/>
        <w:t xml:space="preserve">This Agnote lists the currently available species of grasses and legumes that can be sown as improved pastures for grazing or for the production of fodder in the monsoonal rainfall zone of the </w:t>
      </w:r>
      <w:smartTag w:uri="urn:schemas-microsoft-com:office:smarttags" w:element="place">
        <w:smartTag w:uri="urn:schemas-microsoft-com:office:smarttags" w:element="State">
          <w:r>
            <w:t>Northern Territory</w:t>
          </w:r>
        </w:smartTag>
      </w:smartTag>
      <w:r>
        <w:t>. This zone is defined as having a distinct wet season with over 600 mm annual rainfall.</w:t>
      </w:r>
    </w:p>
    <w:p w:rsidR="00B03544" w:rsidRDefault="00B03544" w:rsidP="00277124">
      <w:pPr>
        <w:pStyle w:val="ShellBodyText"/>
      </w:pPr>
      <w:r>
        <w:t xml:space="preserve">Detailed information on most of the listed plants is available in Agnotes, which can be obtained from our website (see below) or from the Technical Publications Section, Berrimah Farm, GPO Box 3000, Darwin, NT 0801, or by calling (08) 8999 2313. For further information and helpful discussion, contact </w:t>
      </w:r>
      <w:r w:rsidR="00825CEF">
        <w:t xml:space="preserve">departmental </w:t>
      </w:r>
      <w:r>
        <w:t>office</w:t>
      </w:r>
      <w:r w:rsidR="00825CEF">
        <w:t>r</w:t>
      </w:r>
      <w:r>
        <w:t>s at Berrimah Farm or the Katherine Research Station.</w:t>
      </w:r>
    </w:p>
    <w:p w:rsidR="00B03544" w:rsidRDefault="00B03544" w:rsidP="00277124">
      <w:pPr>
        <w:pStyle w:val="ShellBodyText"/>
      </w:pPr>
      <w:r>
        <w:t>When purchasing seed, make sure that it has been tested for germination and purity. Ask to see a copy of the Seed Analysis Certificate. Do not buy pasture seeds that contain weed seeds, especially of new weeds or those on the NT Declared Weeds list. If in doubt, contact the Seed Laboratory at Berrimah Farm.</w:t>
      </w:r>
      <w:r w:rsidR="00040A83">
        <w:t xml:space="preserve"> </w:t>
      </w:r>
      <w:r>
        <w:t>Where possible, buy locally-produced seed. To maintain viability, store seeds in a cool dry room prior to sowing.</w:t>
      </w:r>
      <w:r w:rsidR="00040A83">
        <w:t xml:space="preserve"> </w:t>
      </w:r>
      <w:r>
        <w:t>The availability and prices of seeds can fluctuate markedly from year to year, depending on the previous year’s production and the choice of seed producers to grow particular cultivars for seed.</w:t>
      </w:r>
      <w:r w:rsidR="00040A83">
        <w:t xml:space="preserve"> </w:t>
      </w:r>
      <w:r>
        <w:t>Seeds of new cultivars are generally not freely available for a number of years after they are released.</w:t>
      </w:r>
    </w:p>
    <w:p w:rsidR="00B03544" w:rsidRDefault="00B03544" w:rsidP="00277124">
      <w:pPr>
        <w:pStyle w:val="ShellBodyText"/>
      </w:pPr>
      <w:r>
        <w:t xml:space="preserve">Where possible, a mixture of grass and legume species should be sown or planted. For easy management, it is better to sow a number of legumes with a single grass. When sowing a mixture of legumes with a grass, reduce the sowing rate of each component. If in doubt of what pasture mix to sow, consult a </w:t>
      </w:r>
      <w:r w:rsidR="00825CEF">
        <w:t>departmental</w:t>
      </w:r>
      <w:r>
        <w:t xml:space="preserve"> Advisory Officer.</w:t>
      </w:r>
    </w:p>
    <w:p w:rsidR="00040A83" w:rsidRPr="00CE1B73" w:rsidRDefault="00040A83" w:rsidP="00CE1B73">
      <w:pPr>
        <w:pStyle w:val="ShellBodyText"/>
        <w:jc w:val="center"/>
      </w:pPr>
      <w:r w:rsidRPr="00CE1B73">
        <w:drawing>
          <wp:inline distT="0" distB="0" distL="0" distR="0" wp14:anchorId="4C65F368" wp14:editId="7E37BC3D">
            <wp:extent cx="5657850" cy="2531966"/>
            <wp:effectExtent l="0" t="0" r="0" b="1905"/>
            <wp:docPr id="2" name="Picture 2" title="Pasture grass as Beatric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672962" cy="2538729"/>
                    </a:xfrm>
                    <a:prstGeom prst="rect">
                      <a:avLst/>
                    </a:prstGeom>
                    <a:noFill/>
                    <a:ln w="9525">
                      <a:noFill/>
                      <a:miter lim="800000"/>
                      <a:headEnd/>
                      <a:tailEnd/>
                    </a:ln>
                  </pic:spPr>
                </pic:pic>
              </a:graphicData>
            </a:graphic>
          </wp:inline>
        </w:drawing>
      </w:r>
    </w:p>
    <w:p w:rsidR="00040A83" w:rsidRDefault="00040A83" w:rsidP="00040A83">
      <w:pPr>
        <w:pStyle w:val="Caption"/>
      </w:pPr>
      <w:proofErr w:type="gramStart"/>
      <w:r w:rsidRPr="00040A83">
        <w:rPr>
          <w:b/>
        </w:rPr>
        <w:t xml:space="preserve">Figure </w:t>
      </w:r>
      <w:r w:rsidR="00C05E2E" w:rsidRPr="00040A83">
        <w:rPr>
          <w:b/>
        </w:rPr>
        <w:fldChar w:fldCharType="begin"/>
      </w:r>
      <w:r w:rsidRPr="00040A83">
        <w:rPr>
          <w:b/>
        </w:rPr>
        <w:instrText xml:space="preserve"> SEQ Figure \* ARABIC </w:instrText>
      </w:r>
      <w:r w:rsidR="00C05E2E" w:rsidRPr="00040A83">
        <w:rPr>
          <w:b/>
        </w:rPr>
        <w:fldChar w:fldCharType="separate"/>
      </w:r>
      <w:r w:rsidRPr="00040A83">
        <w:rPr>
          <w:b/>
          <w:noProof/>
        </w:rPr>
        <w:t>1</w:t>
      </w:r>
      <w:r w:rsidR="00C05E2E" w:rsidRPr="00040A83">
        <w:rPr>
          <w:b/>
        </w:rPr>
        <w:fldChar w:fldCharType="end"/>
      </w:r>
      <w:r w:rsidRPr="00040A83">
        <w:rPr>
          <w:b/>
        </w:rPr>
        <w:t>.</w:t>
      </w:r>
      <w:proofErr w:type="gramEnd"/>
      <w:r>
        <w:t xml:space="preserve"> Pasture grass at Beatrice Hill</w:t>
      </w:r>
    </w:p>
    <w:p w:rsidR="00B03544" w:rsidRDefault="00B03544" w:rsidP="00277124">
      <w:pPr>
        <w:pStyle w:val="ShellBodyText"/>
      </w:pPr>
      <w:proofErr w:type="gramStart"/>
      <w:r w:rsidRPr="001D2892">
        <w:rPr>
          <w:b/>
        </w:rPr>
        <w:lastRenderedPageBreak/>
        <w:t>Table 1.</w:t>
      </w:r>
      <w:proofErr w:type="gramEnd"/>
      <w:r>
        <w:t xml:space="preserve"> Pasture grasses</w:t>
      </w:r>
    </w:p>
    <w:tbl>
      <w:tblPr>
        <w:tblW w:w="10703" w:type="dxa"/>
        <w:tblBorders>
          <w:top w:val="single" w:sz="8" w:space="0" w:color="000000"/>
          <w:bottom w:val="single" w:sz="8" w:space="0" w:color="000000"/>
        </w:tblBorders>
        <w:tblLayout w:type="fixed"/>
        <w:tblLook w:val="00A0" w:firstRow="1" w:lastRow="0" w:firstColumn="1" w:lastColumn="0" w:noHBand="0" w:noVBand="0"/>
      </w:tblPr>
      <w:tblGrid>
        <w:gridCol w:w="2802"/>
        <w:gridCol w:w="2126"/>
        <w:gridCol w:w="1984"/>
        <w:gridCol w:w="1650"/>
        <w:gridCol w:w="2141"/>
      </w:tblGrid>
      <w:tr w:rsidR="00B03544" w:rsidRPr="00962FF4" w:rsidTr="00060321">
        <w:trPr>
          <w:trHeight w:val="278"/>
        </w:trPr>
        <w:tc>
          <w:tcPr>
            <w:tcW w:w="2802"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Species</w:t>
            </w:r>
          </w:p>
        </w:tc>
        <w:tc>
          <w:tcPr>
            <w:tcW w:w="2126"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Common name</w:t>
            </w:r>
          </w:p>
        </w:tc>
        <w:tc>
          <w:tcPr>
            <w:tcW w:w="198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Cultivar</w:t>
            </w:r>
          </w:p>
        </w:tc>
        <w:tc>
          <w:tcPr>
            <w:tcW w:w="1650"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Rainfall (mm)</w:t>
            </w:r>
          </w:p>
        </w:tc>
        <w:tc>
          <w:tcPr>
            <w:tcW w:w="2141"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Soils</w:t>
            </w:r>
          </w:p>
        </w:tc>
      </w:tr>
      <w:tr w:rsidR="00B03544" w:rsidTr="00060321">
        <w:trPr>
          <w:trHeight w:val="2525"/>
        </w:trPr>
        <w:tc>
          <w:tcPr>
            <w:tcW w:w="2802" w:type="dxa"/>
            <w:tcBorders>
              <w:left w:val="nil"/>
              <w:bottom w:val="single" w:sz="8" w:space="0" w:color="000000"/>
              <w:right w:val="nil"/>
            </w:tcBorders>
            <w:shd w:val="clear" w:color="auto" w:fill="C0C0C0"/>
          </w:tcPr>
          <w:p w:rsidR="00B03544" w:rsidRPr="00D56AEE" w:rsidRDefault="00B03544" w:rsidP="00060321">
            <w:pPr>
              <w:pStyle w:val="ShellBodyText"/>
              <w:spacing w:after="0"/>
              <w:rPr>
                <w:bCs/>
                <w:i/>
                <w:color w:val="000000"/>
              </w:rPr>
            </w:pPr>
            <w:proofErr w:type="spellStart"/>
            <w:r w:rsidRPr="00D56AEE">
              <w:rPr>
                <w:bCs/>
                <w:i/>
                <w:color w:val="000000"/>
              </w:rPr>
              <w:t>Bothriochloa</w:t>
            </w:r>
            <w:proofErr w:type="spellEnd"/>
            <w:r w:rsidRPr="00D56AEE">
              <w:rPr>
                <w:bCs/>
                <w:i/>
                <w:color w:val="000000"/>
              </w:rPr>
              <w:t xml:space="preserve"> </w:t>
            </w:r>
            <w:proofErr w:type="spellStart"/>
            <w:r w:rsidRPr="00D56AEE">
              <w:rPr>
                <w:bCs/>
                <w:i/>
                <w:color w:val="000000"/>
              </w:rPr>
              <w:t>pertusa</w:t>
            </w:r>
            <w:proofErr w:type="spellEnd"/>
          </w:p>
          <w:p w:rsidR="00B03544" w:rsidRPr="00D56AEE" w:rsidRDefault="00B03544" w:rsidP="00060321">
            <w:pPr>
              <w:pStyle w:val="ShellBodyText"/>
              <w:spacing w:after="0"/>
              <w:rPr>
                <w:bCs/>
                <w:i/>
                <w:color w:val="000000"/>
              </w:rPr>
            </w:pPr>
            <w:r w:rsidRPr="00D56AEE">
              <w:rPr>
                <w:bCs/>
                <w:i/>
                <w:color w:val="000000"/>
              </w:rPr>
              <w:t>Cenchrus ciliaris</w:t>
            </w:r>
          </w:p>
          <w:p w:rsidR="00B03544" w:rsidRPr="00D56AEE" w:rsidRDefault="00B03544" w:rsidP="00060321">
            <w:pPr>
              <w:pStyle w:val="ShellBodyText"/>
              <w:spacing w:after="0"/>
              <w:rPr>
                <w:bCs/>
                <w:i/>
                <w:color w:val="000000"/>
              </w:rPr>
            </w:pPr>
            <w:r w:rsidRPr="00D56AEE">
              <w:rPr>
                <w:bCs/>
                <w:i/>
                <w:color w:val="000000"/>
              </w:rPr>
              <w:t>Cenchrus ciliaris</w:t>
            </w:r>
          </w:p>
          <w:p w:rsidR="00B03544" w:rsidRPr="00D56AEE" w:rsidRDefault="00B03544" w:rsidP="00060321">
            <w:pPr>
              <w:pStyle w:val="ShellBodyText"/>
              <w:spacing w:after="0"/>
              <w:rPr>
                <w:bCs/>
                <w:i/>
                <w:color w:val="000000"/>
              </w:rPr>
            </w:pPr>
            <w:proofErr w:type="spellStart"/>
            <w:r w:rsidRPr="00D56AEE">
              <w:rPr>
                <w:bCs/>
                <w:i/>
                <w:color w:val="000000"/>
              </w:rPr>
              <w:t>Cenchrus</w:t>
            </w:r>
            <w:proofErr w:type="spellEnd"/>
            <w:r w:rsidRPr="00D56AEE">
              <w:rPr>
                <w:bCs/>
                <w:i/>
                <w:color w:val="000000"/>
              </w:rPr>
              <w:t xml:space="preserve"> </w:t>
            </w:r>
            <w:proofErr w:type="spellStart"/>
            <w:r w:rsidRPr="00D56AEE">
              <w:rPr>
                <w:bCs/>
                <w:i/>
                <w:color w:val="000000"/>
              </w:rPr>
              <w:t>setiger</w:t>
            </w:r>
            <w:proofErr w:type="spellEnd"/>
          </w:p>
          <w:p w:rsidR="00B03544" w:rsidRPr="00D56AEE" w:rsidRDefault="00B03544" w:rsidP="00060321">
            <w:pPr>
              <w:pStyle w:val="ShellBodyText"/>
              <w:spacing w:after="0"/>
              <w:rPr>
                <w:bCs/>
                <w:i/>
                <w:color w:val="000000"/>
              </w:rPr>
            </w:pPr>
            <w:proofErr w:type="spellStart"/>
            <w:r w:rsidRPr="00D56AEE">
              <w:rPr>
                <w:bCs/>
                <w:i/>
                <w:color w:val="000000"/>
              </w:rPr>
              <w:t>Chloris</w:t>
            </w:r>
            <w:proofErr w:type="spellEnd"/>
            <w:r w:rsidRPr="00D56AEE">
              <w:rPr>
                <w:bCs/>
                <w:i/>
                <w:color w:val="000000"/>
              </w:rPr>
              <w:t xml:space="preserve"> </w:t>
            </w:r>
            <w:proofErr w:type="spellStart"/>
            <w:r w:rsidR="00040A83">
              <w:rPr>
                <w:bCs/>
                <w:i/>
                <w:color w:val="000000"/>
              </w:rPr>
              <w:t>gayana</w:t>
            </w:r>
            <w:proofErr w:type="spellEnd"/>
          </w:p>
          <w:p w:rsidR="00B03544" w:rsidRPr="00D56AEE" w:rsidRDefault="00B03544" w:rsidP="00060321">
            <w:pPr>
              <w:pStyle w:val="ShellBodyText"/>
              <w:spacing w:after="0"/>
              <w:rPr>
                <w:bCs/>
                <w:i/>
                <w:color w:val="000000"/>
              </w:rPr>
            </w:pPr>
            <w:proofErr w:type="spellStart"/>
            <w:r w:rsidRPr="00D56AEE">
              <w:rPr>
                <w:bCs/>
                <w:i/>
                <w:color w:val="000000"/>
              </w:rPr>
              <w:t>Digitaria</w:t>
            </w:r>
            <w:proofErr w:type="spellEnd"/>
            <w:r w:rsidRPr="00D56AEE">
              <w:rPr>
                <w:bCs/>
                <w:i/>
                <w:color w:val="000000"/>
              </w:rPr>
              <w:t xml:space="preserve"> </w:t>
            </w:r>
            <w:proofErr w:type="spellStart"/>
            <w:r w:rsidRPr="00D56AEE">
              <w:rPr>
                <w:bCs/>
                <w:i/>
                <w:color w:val="000000"/>
              </w:rPr>
              <w:t>eriantha</w:t>
            </w:r>
            <w:proofErr w:type="spellEnd"/>
          </w:p>
          <w:p w:rsidR="00B03544" w:rsidRPr="00D56AEE" w:rsidRDefault="00B03544" w:rsidP="00060321">
            <w:pPr>
              <w:pStyle w:val="ShellBodyText"/>
              <w:spacing w:after="0"/>
              <w:rPr>
                <w:bCs/>
                <w:i/>
                <w:color w:val="000000"/>
              </w:rPr>
            </w:pPr>
            <w:r w:rsidRPr="00D56AEE">
              <w:rPr>
                <w:bCs/>
                <w:i/>
                <w:color w:val="000000"/>
              </w:rPr>
              <w:t>Digitaria milanjiana</w:t>
            </w:r>
          </w:p>
          <w:p w:rsidR="00B03544" w:rsidRPr="00D56AEE" w:rsidRDefault="00B03544" w:rsidP="00060321">
            <w:pPr>
              <w:pStyle w:val="ShellBodyText"/>
              <w:spacing w:after="0"/>
              <w:rPr>
                <w:bCs/>
                <w:i/>
                <w:color w:val="000000"/>
                <w:lang w:val="es-ES"/>
              </w:rPr>
            </w:pPr>
            <w:r w:rsidRPr="00D56AEE">
              <w:rPr>
                <w:bCs/>
                <w:i/>
                <w:color w:val="000000"/>
                <w:lang w:val="es-ES"/>
              </w:rPr>
              <w:t>Digitaria milanjiana</w:t>
            </w:r>
          </w:p>
          <w:p w:rsidR="00B03544" w:rsidRPr="00D56AEE" w:rsidRDefault="00B03544" w:rsidP="00060321">
            <w:pPr>
              <w:pStyle w:val="ShellBodyText"/>
              <w:spacing w:after="0"/>
              <w:rPr>
                <w:bCs/>
                <w:i/>
                <w:color w:val="000000"/>
                <w:lang w:val="es-ES"/>
              </w:rPr>
            </w:pPr>
            <w:proofErr w:type="spellStart"/>
            <w:r w:rsidRPr="00D56AEE">
              <w:rPr>
                <w:bCs/>
                <w:i/>
                <w:color w:val="000000"/>
                <w:lang w:val="es-ES"/>
              </w:rPr>
              <w:t>Digitaria</w:t>
            </w:r>
            <w:proofErr w:type="spellEnd"/>
            <w:r w:rsidRPr="00D56AEE">
              <w:rPr>
                <w:bCs/>
                <w:i/>
                <w:color w:val="000000"/>
                <w:lang w:val="es-ES"/>
              </w:rPr>
              <w:t xml:space="preserve"> </w:t>
            </w:r>
            <w:proofErr w:type="spellStart"/>
            <w:r w:rsidRPr="00D56AEE">
              <w:rPr>
                <w:bCs/>
                <w:i/>
                <w:color w:val="000000"/>
                <w:lang w:val="es-ES"/>
              </w:rPr>
              <w:t>swynnertonii</w:t>
            </w:r>
            <w:proofErr w:type="spellEnd"/>
          </w:p>
          <w:p w:rsidR="00B03544" w:rsidRPr="00D56AEE" w:rsidRDefault="00B03544" w:rsidP="00060321">
            <w:pPr>
              <w:pStyle w:val="ShellBodyText"/>
              <w:spacing w:after="0"/>
              <w:rPr>
                <w:bCs/>
                <w:i/>
                <w:color w:val="000000"/>
                <w:lang w:val="es-ES"/>
              </w:rPr>
            </w:pPr>
            <w:proofErr w:type="spellStart"/>
            <w:r w:rsidRPr="00D56AEE">
              <w:rPr>
                <w:bCs/>
                <w:i/>
                <w:color w:val="000000"/>
                <w:lang w:val="es-ES"/>
              </w:rPr>
              <w:t>Echinochloa</w:t>
            </w:r>
            <w:proofErr w:type="spellEnd"/>
            <w:r w:rsidRPr="00D56AEE">
              <w:rPr>
                <w:bCs/>
                <w:i/>
                <w:color w:val="000000"/>
                <w:lang w:val="es-ES"/>
              </w:rPr>
              <w:t xml:space="preserve"> </w:t>
            </w:r>
            <w:proofErr w:type="spellStart"/>
            <w:r w:rsidRPr="00D56AEE">
              <w:rPr>
                <w:bCs/>
                <w:i/>
                <w:color w:val="000000"/>
                <w:lang w:val="es-ES"/>
              </w:rPr>
              <w:t>polystachya</w:t>
            </w:r>
            <w:proofErr w:type="spellEnd"/>
          </w:p>
          <w:p w:rsidR="00B03544" w:rsidRPr="00D56AEE" w:rsidRDefault="00B03544" w:rsidP="00060321">
            <w:pPr>
              <w:pStyle w:val="ShellBodyText"/>
              <w:spacing w:after="0"/>
              <w:rPr>
                <w:bCs/>
                <w:i/>
                <w:color w:val="000000"/>
                <w:lang w:val="pt-BR"/>
              </w:rPr>
            </w:pPr>
            <w:r w:rsidRPr="00D56AEE">
              <w:rPr>
                <w:bCs/>
                <w:i/>
                <w:color w:val="000000"/>
                <w:lang w:val="pt-BR"/>
              </w:rPr>
              <w:t>Hymenachne acutigluma</w:t>
            </w:r>
          </w:p>
          <w:p w:rsidR="00B03544" w:rsidRPr="00D56AEE" w:rsidRDefault="00B03544" w:rsidP="00060321">
            <w:pPr>
              <w:pStyle w:val="ShellBodyText"/>
              <w:spacing w:after="0"/>
              <w:rPr>
                <w:bCs/>
                <w:i/>
                <w:color w:val="000000"/>
                <w:lang w:val="pt-BR"/>
              </w:rPr>
            </w:pPr>
            <w:r w:rsidRPr="00D56AEE">
              <w:rPr>
                <w:bCs/>
                <w:i/>
                <w:color w:val="000000"/>
                <w:lang w:val="pt-BR"/>
              </w:rPr>
              <w:t>Panicum maximum</w:t>
            </w:r>
          </w:p>
          <w:p w:rsidR="00B03544" w:rsidRPr="00D56AEE" w:rsidRDefault="00B03544" w:rsidP="00060321">
            <w:pPr>
              <w:pStyle w:val="ShellBodyText"/>
              <w:spacing w:after="0"/>
              <w:rPr>
                <w:bCs/>
                <w:i/>
                <w:color w:val="000000"/>
                <w:lang w:val="pt-BR"/>
              </w:rPr>
            </w:pPr>
            <w:r w:rsidRPr="00D56AEE">
              <w:rPr>
                <w:bCs/>
                <w:i/>
                <w:color w:val="000000"/>
                <w:lang w:val="pt-BR"/>
              </w:rPr>
              <w:t>Panicum maximum</w:t>
            </w:r>
          </w:p>
          <w:p w:rsidR="00B03544" w:rsidRPr="00D56AEE" w:rsidRDefault="00B03544" w:rsidP="00060321">
            <w:pPr>
              <w:pStyle w:val="ShellBodyText"/>
              <w:spacing w:after="0"/>
              <w:rPr>
                <w:bCs/>
                <w:i/>
                <w:color w:val="000000"/>
                <w:lang w:val="pt-BR"/>
              </w:rPr>
            </w:pPr>
            <w:r w:rsidRPr="00D56AEE">
              <w:rPr>
                <w:bCs/>
                <w:i/>
                <w:color w:val="000000"/>
                <w:lang w:val="pt-BR"/>
              </w:rPr>
              <w:t>Setaria sphacelata</w:t>
            </w:r>
          </w:p>
          <w:p w:rsidR="00B03544" w:rsidRPr="00D56AEE" w:rsidRDefault="00B03544" w:rsidP="00060321">
            <w:pPr>
              <w:pStyle w:val="ShellBodyText"/>
              <w:spacing w:after="0"/>
              <w:rPr>
                <w:bCs/>
                <w:i/>
                <w:color w:val="000000"/>
              </w:rPr>
            </w:pPr>
            <w:r w:rsidRPr="00D56AEE">
              <w:rPr>
                <w:bCs/>
                <w:i/>
                <w:color w:val="000000"/>
              </w:rPr>
              <w:t>Sorghum</w:t>
            </w:r>
            <w:r w:rsidRPr="00D56AEE">
              <w:rPr>
                <w:bCs/>
                <w:color w:val="000000"/>
              </w:rPr>
              <w:t xml:space="preserve"> sp</w:t>
            </w:r>
          </w:p>
          <w:p w:rsidR="00B03544" w:rsidRPr="00D56AEE" w:rsidRDefault="00B03544" w:rsidP="00060321">
            <w:pPr>
              <w:pStyle w:val="ShellBodyText"/>
              <w:spacing w:after="0"/>
              <w:rPr>
                <w:bCs/>
                <w:i/>
                <w:color w:val="000000"/>
              </w:rPr>
            </w:pPr>
            <w:proofErr w:type="spellStart"/>
            <w:r w:rsidRPr="00D56AEE">
              <w:rPr>
                <w:bCs/>
                <w:i/>
                <w:color w:val="000000"/>
              </w:rPr>
              <w:t>Urochloa</w:t>
            </w:r>
            <w:proofErr w:type="spellEnd"/>
            <w:r w:rsidRPr="00D56AEE">
              <w:rPr>
                <w:bCs/>
                <w:i/>
                <w:color w:val="000000"/>
              </w:rPr>
              <w:t xml:space="preserve"> </w:t>
            </w:r>
            <w:proofErr w:type="spellStart"/>
            <w:r w:rsidRPr="00D56AEE">
              <w:rPr>
                <w:bCs/>
                <w:i/>
                <w:color w:val="000000"/>
              </w:rPr>
              <w:t>decumbens</w:t>
            </w:r>
            <w:proofErr w:type="spellEnd"/>
          </w:p>
          <w:p w:rsidR="00B03544" w:rsidRPr="00D56AEE" w:rsidRDefault="00B03544" w:rsidP="00060321">
            <w:pPr>
              <w:pStyle w:val="ShellBodyText"/>
              <w:spacing w:after="0"/>
              <w:rPr>
                <w:bCs/>
                <w:i/>
                <w:color w:val="000000"/>
              </w:rPr>
            </w:pPr>
            <w:proofErr w:type="spellStart"/>
            <w:r w:rsidRPr="00D56AEE">
              <w:rPr>
                <w:bCs/>
                <w:i/>
                <w:color w:val="000000"/>
              </w:rPr>
              <w:t>Urochloa</w:t>
            </w:r>
            <w:proofErr w:type="spellEnd"/>
            <w:r w:rsidRPr="00D56AEE">
              <w:rPr>
                <w:bCs/>
                <w:i/>
                <w:color w:val="000000"/>
              </w:rPr>
              <w:t xml:space="preserve"> </w:t>
            </w:r>
            <w:proofErr w:type="spellStart"/>
            <w:r w:rsidRPr="00D56AEE">
              <w:rPr>
                <w:bCs/>
                <w:i/>
                <w:color w:val="000000"/>
              </w:rPr>
              <w:t>humidicola</w:t>
            </w:r>
            <w:proofErr w:type="spellEnd"/>
          </w:p>
          <w:p w:rsidR="00B03544" w:rsidRPr="00040A83" w:rsidRDefault="00B03544" w:rsidP="00060321">
            <w:pPr>
              <w:pStyle w:val="ShellBodyText"/>
              <w:spacing w:after="0"/>
              <w:rPr>
                <w:bCs/>
                <w:i/>
                <w:color w:val="000000"/>
              </w:rPr>
            </w:pPr>
            <w:r w:rsidRPr="00D56AEE">
              <w:rPr>
                <w:bCs/>
                <w:i/>
                <w:color w:val="000000"/>
              </w:rPr>
              <w:t xml:space="preserve">Urochloa </w:t>
            </w:r>
            <w:r w:rsidRPr="00040A83">
              <w:rPr>
                <w:bCs/>
                <w:i/>
                <w:color w:val="000000"/>
              </w:rPr>
              <w:t>mosambicensis</w:t>
            </w:r>
          </w:p>
          <w:p w:rsidR="00B03544" w:rsidRPr="00D56AEE" w:rsidRDefault="00B03544" w:rsidP="00060321">
            <w:pPr>
              <w:pStyle w:val="ShellBodyText"/>
              <w:spacing w:after="0"/>
              <w:rPr>
                <w:bCs/>
                <w:i/>
                <w:color w:val="000000"/>
              </w:rPr>
            </w:pPr>
            <w:proofErr w:type="spellStart"/>
            <w:r w:rsidRPr="00D56AEE">
              <w:rPr>
                <w:bCs/>
                <w:i/>
                <w:color w:val="000000"/>
              </w:rPr>
              <w:t>Urochloa</w:t>
            </w:r>
            <w:proofErr w:type="spellEnd"/>
            <w:r w:rsidRPr="00D56AEE">
              <w:rPr>
                <w:bCs/>
                <w:i/>
                <w:color w:val="000000"/>
              </w:rPr>
              <w:t xml:space="preserve"> </w:t>
            </w:r>
            <w:proofErr w:type="spellStart"/>
            <w:r w:rsidRPr="00D56AEE">
              <w:rPr>
                <w:bCs/>
                <w:i/>
                <w:color w:val="000000"/>
              </w:rPr>
              <w:t>mutica</w:t>
            </w:r>
            <w:proofErr w:type="spellEnd"/>
          </w:p>
        </w:tc>
        <w:tc>
          <w:tcPr>
            <w:tcW w:w="2126"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Indian bluegrass</w:t>
            </w:r>
          </w:p>
          <w:p w:rsidR="00B03544" w:rsidRPr="00060321" w:rsidRDefault="00B03544" w:rsidP="00060321">
            <w:pPr>
              <w:pStyle w:val="ShellBodyText"/>
              <w:spacing w:after="0"/>
              <w:rPr>
                <w:color w:val="000000"/>
              </w:rPr>
            </w:pPr>
            <w:r>
              <w:rPr>
                <w:color w:val="000000"/>
              </w:rPr>
              <w:t>B</w:t>
            </w:r>
            <w:r w:rsidRPr="00060321">
              <w:rPr>
                <w:color w:val="000000"/>
              </w:rPr>
              <w:t>uffel grass</w:t>
            </w:r>
          </w:p>
          <w:p w:rsidR="00B03544" w:rsidRPr="00060321" w:rsidRDefault="00B03544" w:rsidP="00060321">
            <w:pPr>
              <w:pStyle w:val="ShellBodyText"/>
              <w:spacing w:after="0"/>
              <w:rPr>
                <w:color w:val="000000"/>
              </w:rPr>
            </w:pPr>
            <w:r>
              <w:rPr>
                <w:color w:val="000000"/>
              </w:rPr>
              <w:t>B</w:t>
            </w:r>
            <w:r w:rsidRPr="00060321">
              <w:rPr>
                <w:color w:val="000000"/>
              </w:rPr>
              <w:t>uffel grass</w:t>
            </w:r>
          </w:p>
          <w:p w:rsidR="00B03544" w:rsidRPr="00060321" w:rsidRDefault="00B03544" w:rsidP="00060321">
            <w:pPr>
              <w:pStyle w:val="ShellBodyText"/>
              <w:spacing w:after="0"/>
              <w:rPr>
                <w:color w:val="000000"/>
              </w:rPr>
            </w:pPr>
            <w:r>
              <w:rPr>
                <w:color w:val="000000"/>
              </w:rPr>
              <w:t>B</w:t>
            </w:r>
            <w:r w:rsidRPr="00060321">
              <w:rPr>
                <w:color w:val="000000"/>
              </w:rPr>
              <w:t>irdwood grass</w:t>
            </w:r>
          </w:p>
          <w:p w:rsidR="00B03544" w:rsidRPr="00060321" w:rsidRDefault="00B03544" w:rsidP="00060321">
            <w:pPr>
              <w:pStyle w:val="ShellBodyText"/>
              <w:spacing w:after="0"/>
              <w:rPr>
                <w:color w:val="000000"/>
              </w:rPr>
            </w:pPr>
            <w:smartTag w:uri="urn:schemas-microsoft-com:office:smarttags" w:element="place">
              <w:r w:rsidRPr="00060321">
                <w:rPr>
                  <w:color w:val="000000"/>
                </w:rPr>
                <w:t>Rhodes</w:t>
              </w:r>
            </w:smartTag>
            <w:r w:rsidRPr="00060321">
              <w:rPr>
                <w:color w:val="000000"/>
              </w:rPr>
              <w:t xml:space="preserve"> grass</w:t>
            </w:r>
          </w:p>
          <w:p w:rsidR="00B03544" w:rsidRPr="00060321" w:rsidRDefault="00B03544" w:rsidP="00060321">
            <w:pPr>
              <w:pStyle w:val="ShellBodyText"/>
              <w:spacing w:after="0"/>
              <w:rPr>
                <w:color w:val="000000"/>
              </w:rPr>
            </w:pPr>
            <w:r>
              <w:rPr>
                <w:color w:val="000000"/>
              </w:rPr>
              <w:t>P</w:t>
            </w:r>
            <w:r w:rsidRPr="00060321">
              <w:rPr>
                <w:color w:val="000000"/>
              </w:rPr>
              <w:t>angola grass</w:t>
            </w:r>
          </w:p>
          <w:p w:rsidR="00B03544" w:rsidRPr="00060321" w:rsidRDefault="00B03544" w:rsidP="00060321">
            <w:pPr>
              <w:pStyle w:val="ShellBodyText"/>
              <w:spacing w:after="0"/>
              <w:rPr>
                <w:color w:val="000000"/>
              </w:rPr>
            </w:pPr>
            <w:r>
              <w:rPr>
                <w:color w:val="000000"/>
              </w:rPr>
              <w:t>Fi</w:t>
            </w:r>
            <w:r w:rsidRPr="00060321">
              <w:rPr>
                <w:color w:val="000000"/>
              </w:rPr>
              <w:t>nger grass</w:t>
            </w:r>
          </w:p>
          <w:p w:rsidR="00B03544" w:rsidRPr="00060321" w:rsidRDefault="00B03544" w:rsidP="00060321">
            <w:pPr>
              <w:pStyle w:val="ShellBodyText"/>
              <w:spacing w:after="0"/>
              <w:rPr>
                <w:color w:val="000000"/>
              </w:rPr>
            </w:pPr>
            <w:r>
              <w:rPr>
                <w:color w:val="000000"/>
              </w:rPr>
              <w:t>F</w:t>
            </w:r>
            <w:r w:rsidRPr="00060321">
              <w:rPr>
                <w:color w:val="000000"/>
              </w:rPr>
              <w:t>inger grass</w:t>
            </w:r>
          </w:p>
          <w:p w:rsidR="00B03544" w:rsidRPr="00060321" w:rsidRDefault="00B03544" w:rsidP="00060321">
            <w:pPr>
              <w:pStyle w:val="ShellBodyText"/>
              <w:spacing w:after="0"/>
              <w:rPr>
                <w:color w:val="000000"/>
              </w:rPr>
            </w:pPr>
            <w:r>
              <w:rPr>
                <w:color w:val="000000"/>
              </w:rPr>
              <w:t>F</w:t>
            </w:r>
            <w:r w:rsidRPr="00060321">
              <w:rPr>
                <w:color w:val="000000"/>
              </w:rPr>
              <w:t>inger grass</w:t>
            </w:r>
          </w:p>
          <w:p w:rsidR="00B03544" w:rsidRPr="00060321" w:rsidRDefault="00B03544" w:rsidP="00060321">
            <w:pPr>
              <w:pStyle w:val="ShellBodyText"/>
              <w:spacing w:after="0"/>
              <w:rPr>
                <w:color w:val="000000"/>
              </w:rPr>
            </w:pPr>
            <w:r>
              <w:rPr>
                <w:color w:val="000000"/>
              </w:rPr>
              <w:t>A</w:t>
            </w:r>
            <w:r w:rsidRPr="00060321">
              <w:rPr>
                <w:color w:val="000000"/>
              </w:rPr>
              <w:t>leman grass</w:t>
            </w:r>
          </w:p>
          <w:p w:rsidR="00B03544" w:rsidRPr="00060321" w:rsidRDefault="00B03544" w:rsidP="00060321">
            <w:pPr>
              <w:pStyle w:val="ShellBodyText"/>
              <w:spacing w:after="0"/>
              <w:rPr>
                <w:color w:val="000000"/>
                <w:lang w:val="pt-BR"/>
              </w:rPr>
            </w:pPr>
            <w:r>
              <w:rPr>
                <w:color w:val="000000"/>
                <w:lang w:val="pt-BR"/>
              </w:rPr>
              <w:t>H</w:t>
            </w:r>
            <w:r w:rsidRPr="00060321">
              <w:rPr>
                <w:color w:val="000000"/>
                <w:lang w:val="pt-BR"/>
              </w:rPr>
              <w:t>ymenachne</w:t>
            </w:r>
          </w:p>
          <w:p w:rsidR="00B03544" w:rsidRPr="00060321" w:rsidRDefault="00B03544" w:rsidP="00060321">
            <w:pPr>
              <w:pStyle w:val="ShellBodyText"/>
              <w:spacing w:after="0"/>
              <w:rPr>
                <w:color w:val="000000"/>
                <w:lang w:val="pt-BR"/>
              </w:rPr>
            </w:pPr>
            <w:r w:rsidRPr="00060321">
              <w:rPr>
                <w:color w:val="000000"/>
                <w:lang w:val="pt-BR"/>
              </w:rPr>
              <w:t>Guinea grass</w:t>
            </w:r>
          </w:p>
          <w:p w:rsidR="00B03544" w:rsidRPr="00060321" w:rsidRDefault="00B03544" w:rsidP="00060321">
            <w:pPr>
              <w:pStyle w:val="ShellBodyText"/>
              <w:spacing w:after="0"/>
              <w:rPr>
                <w:color w:val="000000"/>
                <w:lang w:val="pt-BR"/>
              </w:rPr>
            </w:pPr>
            <w:r w:rsidRPr="00060321">
              <w:rPr>
                <w:color w:val="000000"/>
                <w:lang w:val="pt-BR"/>
              </w:rPr>
              <w:t>Guinea grass</w:t>
            </w:r>
          </w:p>
          <w:p w:rsidR="00B03544" w:rsidRPr="00060321" w:rsidRDefault="00B03544" w:rsidP="00060321">
            <w:pPr>
              <w:pStyle w:val="ShellBodyText"/>
              <w:spacing w:after="0"/>
              <w:rPr>
                <w:color w:val="000000"/>
                <w:lang w:val="pt-BR"/>
              </w:rPr>
            </w:pPr>
            <w:r>
              <w:rPr>
                <w:color w:val="000000"/>
                <w:lang w:val="pt-BR"/>
              </w:rPr>
              <w:t>S</w:t>
            </w:r>
            <w:r w:rsidRPr="00060321">
              <w:rPr>
                <w:color w:val="000000"/>
                <w:lang w:val="pt-BR"/>
              </w:rPr>
              <w:t>etaria</w:t>
            </w:r>
          </w:p>
          <w:p w:rsidR="00B03544" w:rsidRPr="00060321" w:rsidRDefault="00040A83" w:rsidP="00060321">
            <w:pPr>
              <w:pStyle w:val="ShellBodyText"/>
              <w:spacing w:after="0"/>
              <w:rPr>
                <w:color w:val="000000"/>
                <w:lang w:val="pt-BR"/>
              </w:rPr>
            </w:pPr>
            <w:r>
              <w:rPr>
                <w:color w:val="000000"/>
                <w:lang w:val="pt-BR"/>
              </w:rPr>
              <w:t>Perennial</w:t>
            </w:r>
            <w:r w:rsidR="00B03544" w:rsidRPr="00060321">
              <w:rPr>
                <w:color w:val="000000"/>
                <w:lang w:val="pt-BR"/>
              </w:rPr>
              <w:t xml:space="preserve"> sorghum</w:t>
            </w:r>
          </w:p>
          <w:p w:rsidR="00B03544" w:rsidRPr="00060321" w:rsidRDefault="00B03544" w:rsidP="00060321">
            <w:pPr>
              <w:pStyle w:val="ShellBodyText"/>
              <w:spacing w:after="0"/>
              <w:rPr>
                <w:color w:val="000000"/>
              </w:rPr>
            </w:pPr>
            <w:r>
              <w:rPr>
                <w:color w:val="000000"/>
              </w:rPr>
              <w:t>S</w:t>
            </w:r>
            <w:r w:rsidRPr="00060321">
              <w:rPr>
                <w:color w:val="000000"/>
              </w:rPr>
              <w:t>ignal grass</w:t>
            </w:r>
          </w:p>
          <w:p w:rsidR="00B03544" w:rsidRPr="00060321" w:rsidRDefault="00B03544" w:rsidP="00060321">
            <w:pPr>
              <w:pStyle w:val="ShellBodyText"/>
              <w:spacing w:after="0"/>
              <w:rPr>
                <w:color w:val="000000"/>
              </w:rPr>
            </w:pPr>
            <w:proofErr w:type="spellStart"/>
            <w:r w:rsidRPr="00060321">
              <w:rPr>
                <w:color w:val="000000"/>
              </w:rPr>
              <w:t>Koronivia</w:t>
            </w:r>
            <w:proofErr w:type="spellEnd"/>
            <w:r w:rsidRPr="00060321">
              <w:rPr>
                <w:color w:val="000000"/>
              </w:rPr>
              <w:t xml:space="preserve"> grass</w:t>
            </w:r>
          </w:p>
          <w:p w:rsidR="00B03544" w:rsidRPr="00060321" w:rsidRDefault="00B03544" w:rsidP="00060321">
            <w:pPr>
              <w:pStyle w:val="ShellBodyText"/>
              <w:spacing w:after="0"/>
              <w:rPr>
                <w:color w:val="000000"/>
                <w:lang w:val="pt-BR"/>
              </w:rPr>
            </w:pPr>
            <w:r>
              <w:rPr>
                <w:color w:val="000000"/>
                <w:lang w:val="pt-BR"/>
              </w:rPr>
              <w:t>S</w:t>
            </w:r>
            <w:r w:rsidRPr="00060321">
              <w:rPr>
                <w:color w:val="000000"/>
                <w:lang w:val="pt-BR"/>
              </w:rPr>
              <w:t>abi grass</w:t>
            </w:r>
          </w:p>
          <w:p w:rsidR="00B03544" w:rsidRPr="00060321" w:rsidRDefault="00B03544" w:rsidP="00060321">
            <w:pPr>
              <w:pStyle w:val="ShellBodyText"/>
              <w:spacing w:after="0"/>
              <w:rPr>
                <w:color w:val="000000"/>
                <w:lang w:val="pt-BR"/>
              </w:rPr>
            </w:pPr>
            <w:smartTag w:uri="urn:schemas-microsoft-com:office:smarttags" w:element="place">
              <w:r>
                <w:rPr>
                  <w:color w:val="000000"/>
                </w:rPr>
                <w:t>P</w:t>
              </w:r>
              <w:r w:rsidRPr="00060321">
                <w:rPr>
                  <w:color w:val="000000"/>
                </w:rPr>
                <w:t>ara</w:t>
              </w:r>
            </w:smartTag>
            <w:r w:rsidRPr="00060321">
              <w:rPr>
                <w:color w:val="000000"/>
              </w:rPr>
              <w:t xml:space="preserve"> grass</w:t>
            </w:r>
          </w:p>
        </w:tc>
        <w:tc>
          <w:tcPr>
            <w:tcW w:w="1984"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Bowen</w:t>
            </w:r>
          </w:p>
          <w:p w:rsidR="00B03544" w:rsidRPr="00060321" w:rsidRDefault="00B03544" w:rsidP="00060321">
            <w:pPr>
              <w:pStyle w:val="ShellBodyText"/>
              <w:spacing w:after="0"/>
              <w:rPr>
                <w:color w:val="000000"/>
              </w:rPr>
            </w:pPr>
            <w:r w:rsidRPr="00060321">
              <w:rPr>
                <w:color w:val="000000"/>
              </w:rPr>
              <w:t>American</w:t>
            </w:r>
          </w:p>
          <w:p w:rsidR="00B03544" w:rsidRPr="00060321" w:rsidRDefault="00B03544" w:rsidP="00060321">
            <w:pPr>
              <w:pStyle w:val="ShellBodyText"/>
              <w:spacing w:after="0"/>
              <w:rPr>
                <w:color w:val="000000"/>
              </w:rPr>
            </w:pPr>
            <w:r w:rsidRPr="00060321">
              <w:rPr>
                <w:color w:val="000000"/>
              </w:rPr>
              <w:t>Gayndah</w:t>
            </w:r>
          </w:p>
          <w:p w:rsidR="00B03544" w:rsidRPr="00060321" w:rsidRDefault="00B03544" w:rsidP="00060321">
            <w:pPr>
              <w:pStyle w:val="ShellBodyText"/>
              <w:spacing w:after="0"/>
              <w:rPr>
                <w:color w:val="000000"/>
              </w:rPr>
            </w:pPr>
          </w:p>
          <w:p w:rsidR="00B03544" w:rsidRPr="00060321" w:rsidRDefault="00B03544" w:rsidP="00060321">
            <w:pPr>
              <w:pStyle w:val="ShellBodyText"/>
              <w:spacing w:after="0"/>
              <w:rPr>
                <w:color w:val="000000"/>
              </w:rPr>
            </w:pPr>
            <w:r w:rsidRPr="00060321">
              <w:rPr>
                <w:color w:val="000000"/>
              </w:rPr>
              <w:t>Fine</w:t>
            </w:r>
            <w:r>
              <w:rPr>
                <w:color w:val="000000"/>
              </w:rPr>
              <w:t>-</w:t>
            </w:r>
            <w:r w:rsidRPr="00060321">
              <w:rPr>
                <w:color w:val="000000"/>
              </w:rPr>
              <w:t>cut</w:t>
            </w:r>
          </w:p>
          <w:p w:rsidR="00B03544" w:rsidRPr="00060321" w:rsidRDefault="00B03544" w:rsidP="00060321">
            <w:pPr>
              <w:pStyle w:val="ShellBodyText"/>
              <w:spacing w:after="0"/>
              <w:rPr>
                <w:color w:val="000000"/>
              </w:rPr>
            </w:pPr>
          </w:p>
          <w:p w:rsidR="00B03544" w:rsidRPr="00060321" w:rsidRDefault="00B03544" w:rsidP="00060321">
            <w:pPr>
              <w:pStyle w:val="ShellBodyText"/>
              <w:spacing w:after="0"/>
              <w:rPr>
                <w:color w:val="000000"/>
              </w:rPr>
            </w:pPr>
            <w:r w:rsidRPr="00060321">
              <w:rPr>
                <w:color w:val="000000"/>
              </w:rPr>
              <w:t>Jarra</w:t>
            </w:r>
          </w:p>
          <w:p w:rsidR="00B03544" w:rsidRPr="00060321" w:rsidRDefault="00B03544" w:rsidP="00060321">
            <w:pPr>
              <w:pStyle w:val="ShellBodyText"/>
              <w:spacing w:after="0"/>
              <w:rPr>
                <w:color w:val="000000"/>
              </w:rPr>
            </w:pPr>
            <w:r w:rsidRPr="00060321">
              <w:rPr>
                <w:color w:val="000000"/>
              </w:rPr>
              <w:t>Strickland</w:t>
            </w:r>
          </w:p>
          <w:p w:rsidR="00B03544" w:rsidRPr="00060321" w:rsidRDefault="00B03544" w:rsidP="00060321">
            <w:pPr>
              <w:pStyle w:val="ShellBodyText"/>
              <w:spacing w:after="0"/>
              <w:rPr>
                <w:color w:val="000000"/>
              </w:rPr>
            </w:pPr>
            <w:smartTag w:uri="urn:schemas-microsoft-com:office:smarttags" w:element="City">
              <w:smartTag w:uri="urn:schemas-microsoft-com:office:smarttags" w:element="place">
                <w:r w:rsidRPr="00060321">
                  <w:rPr>
                    <w:color w:val="000000"/>
                  </w:rPr>
                  <w:t>Arnhem</w:t>
                </w:r>
              </w:smartTag>
            </w:smartTag>
          </w:p>
          <w:p w:rsidR="00B03544" w:rsidRPr="00060321" w:rsidRDefault="00B03544" w:rsidP="00060321">
            <w:pPr>
              <w:pStyle w:val="ShellBodyText"/>
              <w:spacing w:after="0"/>
              <w:rPr>
                <w:color w:val="000000"/>
              </w:rPr>
            </w:pPr>
            <w:r w:rsidRPr="00060321">
              <w:rPr>
                <w:color w:val="000000"/>
              </w:rPr>
              <w:t>Amity</w:t>
            </w:r>
          </w:p>
          <w:p w:rsidR="00B03544" w:rsidRPr="00060321" w:rsidRDefault="00B03544" w:rsidP="00060321">
            <w:pPr>
              <w:pStyle w:val="ShellBodyText"/>
              <w:spacing w:after="0"/>
              <w:rPr>
                <w:color w:val="000000"/>
              </w:rPr>
            </w:pPr>
            <w:r w:rsidRPr="00060321">
              <w:rPr>
                <w:color w:val="000000"/>
              </w:rPr>
              <w:t>Native</w:t>
            </w:r>
          </w:p>
          <w:p w:rsidR="00B03544" w:rsidRPr="00060321" w:rsidRDefault="00B03544" w:rsidP="00060321">
            <w:pPr>
              <w:pStyle w:val="ShellBodyText"/>
              <w:spacing w:after="0"/>
              <w:rPr>
                <w:color w:val="000000"/>
              </w:rPr>
            </w:pPr>
            <w:r w:rsidRPr="00060321">
              <w:rPr>
                <w:color w:val="000000"/>
              </w:rPr>
              <w:t>Common</w:t>
            </w:r>
          </w:p>
          <w:p w:rsidR="00B03544" w:rsidRPr="00060321" w:rsidRDefault="00B03544" w:rsidP="00060321">
            <w:pPr>
              <w:pStyle w:val="ShellBodyText"/>
              <w:spacing w:after="0"/>
              <w:rPr>
                <w:color w:val="000000"/>
              </w:rPr>
            </w:pPr>
            <w:proofErr w:type="spellStart"/>
            <w:r w:rsidRPr="00060321">
              <w:rPr>
                <w:color w:val="000000"/>
              </w:rPr>
              <w:t>Hamil</w:t>
            </w:r>
            <w:proofErr w:type="spellEnd"/>
          </w:p>
          <w:p w:rsidR="00B03544" w:rsidRPr="00060321" w:rsidRDefault="00B03544" w:rsidP="00060321">
            <w:pPr>
              <w:pStyle w:val="ShellBodyText"/>
              <w:spacing w:after="0"/>
              <w:rPr>
                <w:color w:val="000000"/>
              </w:rPr>
            </w:pPr>
            <w:r w:rsidRPr="00060321">
              <w:rPr>
                <w:color w:val="000000"/>
              </w:rPr>
              <w:t>Kazungula</w:t>
            </w:r>
          </w:p>
          <w:p w:rsidR="00B03544" w:rsidRPr="00060321" w:rsidRDefault="00B03544" w:rsidP="00060321">
            <w:pPr>
              <w:pStyle w:val="ShellBodyText"/>
              <w:spacing w:after="0"/>
              <w:rPr>
                <w:color w:val="000000"/>
              </w:rPr>
            </w:pPr>
            <w:r w:rsidRPr="00060321">
              <w:rPr>
                <w:color w:val="000000"/>
              </w:rPr>
              <w:t>Silk</w:t>
            </w:r>
          </w:p>
          <w:p w:rsidR="00B03544" w:rsidRPr="00060321" w:rsidRDefault="00B03544" w:rsidP="00060321">
            <w:pPr>
              <w:pStyle w:val="ShellBodyText"/>
              <w:spacing w:after="0"/>
              <w:rPr>
                <w:color w:val="000000"/>
              </w:rPr>
            </w:pPr>
            <w:r w:rsidRPr="00060321">
              <w:rPr>
                <w:color w:val="000000"/>
              </w:rPr>
              <w:t>Basilisk</w:t>
            </w:r>
          </w:p>
          <w:p w:rsidR="00B03544" w:rsidRPr="00060321" w:rsidRDefault="00B03544" w:rsidP="00060321">
            <w:pPr>
              <w:pStyle w:val="ShellBodyText"/>
              <w:spacing w:after="0"/>
              <w:rPr>
                <w:color w:val="000000"/>
              </w:rPr>
            </w:pPr>
            <w:r w:rsidRPr="00060321">
              <w:rPr>
                <w:color w:val="000000"/>
              </w:rPr>
              <w:t>Tully</w:t>
            </w:r>
          </w:p>
          <w:p w:rsidR="00B03544" w:rsidRPr="00060321" w:rsidRDefault="00B03544" w:rsidP="00060321">
            <w:pPr>
              <w:pStyle w:val="ShellBodyText"/>
              <w:spacing w:after="0"/>
              <w:rPr>
                <w:color w:val="000000"/>
              </w:rPr>
            </w:pPr>
            <w:r w:rsidRPr="00060321">
              <w:rPr>
                <w:color w:val="000000"/>
              </w:rPr>
              <w:t>Nixon</w:t>
            </w:r>
          </w:p>
          <w:p w:rsidR="00B03544" w:rsidRPr="00060321" w:rsidRDefault="00B03544" w:rsidP="00060321">
            <w:pPr>
              <w:pStyle w:val="ShellBodyText"/>
              <w:spacing w:after="0"/>
              <w:rPr>
                <w:color w:val="000000"/>
              </w:rPr>
            </w:pPr>
          </w:p>
        </w:tc>
        <w:tc>
          <w:tcPr>
            <w:tcW w:w="1650"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Over 600</w:t>
            </w:r>
          </w:p>
          <w:p w:rsidR="00B03544" w:rsidRPr="00060321" w:rsidRDefault="00B03544" w:rsidP="00060321">
            <w:pPr>
              <w:pStyle w:val="ShellBodyText"/>
              <w:spacing w:after="0"/>
              <w:rPr>
                <w:color w:val="000000"/>
              </w:rPr>
            </w:pPr>
            <w:r w:rsidRPr="00060321">
              <w:rPr>
                <w:color w:val="000000"/>
              </w:rPr>
              <w:t>600 to 1300</w:t>
            </w:r>
          </w:p>
          <w:p w:rsidR="00B03544" w:rsidRPr="00060321" w:rsidRDefault="00B03544" w:rsidP="00060321">
            <w:pPr>
              <w:pStyle w:val="ShellBodyText"/>
              <w:spacing w:after="0"/>
              <w:rPr>
                <w:color w:val="000000"/>
              </w:rPr>
            </w:pPr>
            <w:r w:rsidRPr="00060321">
              <w:rPr>
                <w:color w:val="000000"/>
              </w:rPr>
              <w:t>600 to 1300</w:t>
            </w:r>
          </w:p>
          <w:p w:rsidR="00B03544" w:rsidRPr="00060321" w:rsidRDefault="00B03544" w:rsidP="00060321">
            <w:pPr>
              <w:pStyle w:val="ShellBodyText"/>
              <w:spacing w:after="0"/>
              <w:rPr>
                <w:color w:val="000000"/>
              </w:rPr>
            </w:pPr>
            <w:r w:rsidRPr="00060321">
              <w:rPr>
                <w:color w:val="000000"/>
              </w:rPr>
              <w:t>600 to 750</w:t>
            </w:r>
          </w:p>
          <w:p w:rsidR="00B03544" w:rsidRPr="00060321" w:rsidRDefault="00B03544" w:rsidP="00060321">
            <w:pPr>
              <w:pStyle w:val="ShellBodyText"/>
              <w:spacing w:after="0"/>
              <w:rPr>
                <w:color w:val="000000"/>
              </w:rPr>
            </w:pPr>
            <w:r w:rsidRPr="00060321">
              <w:rPr>
                <w:color w:val="000000"/>
              </w:rPr>
              <w:t>Irrigated only</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1000</w:t>
            </w:r>
          </w:p>
          <w:p w:rsidR="00B03544" w:rsidRPr="00060321" w:rsidRDefault="00B03544" w:rsidP="00060321">
            <w:pPr>
              <w:pStyle w:val="ShellBodyText"/>
              <w:spacing w:after="0"/>
              <w:rPr>
                <w:color w:val="000000"/>
              </w:rPr>
            </w:pPr>
            <w:r w:rsidRPr="00060321">
              <w:rPr>
                <w:color w:val="000000"/>
              </w:rPr>
              <w:t>Over 1000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040A83" w:rsidP="00060321">
            <w:pPr>
              <w:pStyle w:val="ShellBodyText"/>
              <w:spacing w:after="0"/>
              <w:rPr>
                <w:color w:val="000000"/>
              </w:rPr>
            </w:pPr>
            <w:r>
              <w:rPr>
                <w:color w:val="000000"/>
              </w:rPr>
              <w:t>Over 1000</w:t>
            </w:r>
          </w:p>
          <w:p w:rsidR="00B03544" w:rsidRPr="00060321" w:rsidRDefault="00B03544" w:rsidP="00060321">
            <w:pPr>
              <w:pStyle w:val="ShellBodyText"/>
              <w:spacing w:after="0"/>
              <w:rPr>
                <w:color w:val="000000"/>
              </w:rPr>
            </w:pPr>
            <w:r w:rsidRPr="00060321">
              <w:rPr>
                <w:color w:val="000000"/>
              </w:rPr>
              <w:t>Over 1000</w:t>
            </w:r>
          </w:p>
          <w:p w:rsidR="00B03544" w:rsidRPr="00060321" w:rsidRDefault="00040A83" w:rsidP="00060321">
            <w:pPr>
              <w:pStyle w:val="ShellBodyText"/>
              <w:spacing w:after="0"/>
              <w:rPr>
                <w:color w:val="000000"/>
              </w:rPr>
            </w:pPr>
            <w:r>
              <w:rPr>
                <w:color w:val="000000"/>
              </w:rPr>
              <w:t>600 to 1200</w:t>
            </w:r>
          </w:p>
          <w:p w:rsidR="00B03544" w:rsidRPr="00060321" w:rsidRDefault="00B03544" w:rsidP="00060321">
            <w:pPr>
              <w:pStyle w:val="ShellBodyText"/>
              <w:spacing w:after="0"/>
              <w:rPr>
                <w:color w:val="000000"/>
              </w:rPr>
            </w:pPr>
            <w:r w:rsidRPr="00060321">
              <w:rPr>
                <w:color w:val="000000"/>
              </w:rPr>
              <w:t>Over 1000</w:t>
            </w:r>
          </w:p>
        </w:tc>
        <w:tc>
          <w:tcPr>
            <w:tcW w:w="2141" w:type="dxa"/>
            <w:tcBorders>
              <w:left w:val="nil"/>
              <w:bottom w:val="single" w:sz="8" w:space="0" w:color="000000"/>
              <w:right w:val="nil"/>
            </w:tcBorders>
            <w:shd w:val="clear" w:color="auto" w:fill="C0C0C0"/>
          </w:tcPr>
          <w:p w:rsidR="00B03544" w:rsidRPr="00060321" w:rsidRDefault="00040A83" w:rsidP="00060321">
            <w:pPr>
              <w:pStyle w:val="ShellBodyText"/>
              <w:spacing w:after="0"/>
              <w:rPr>
                <w:color w:val="000000"/>
              </w:rPr>
            </w:pPr>
            <w:r>
              <w:rPr>
                <w:color w:val="000000"/>
              </w:rPr>
              <w:t>Clays</w:t>
            </w:r>
            <w:r w:rsidR="00B03544" w:rsidRPr="00060321">
              <w:rPr>
                <w:color w:val="000000"/>
              </w:rPr>
              <w:t>, well drained</w:t>
            </w:r>
          </w:p>
          <w:p w:rsidR="00B03544" w:rsidRPr="00060321" w:rsidRDefault="00B03544" w:rsidP="00060321">
            <w:pPr>
              <w:pStyle w:val="ShellBodyText"/>
              <w:spacing w:after="0"/>
              <w:rPr>
                <w:color w:val="000000"/>
              </w:rPr>
            </w:pPr>
            <w:smartTag w:uri="urn:schemas-microsoft-com:office:smarttags" w:element="place">
              <w:smartTag w:uri="urn:schemas-microsoft-com:office:smarttags" w:element="City">
                <w:r w:rsidRPr="00060321">
                  <w:rPr>
                    <w:color w:val="000000"/>
                  </w:rPr>
                  <w:t>Sandy</w:t>
                </w:r>
              </w:smartTag>
            </w:smartTag>
            <w:r w:rsidRPr="00060321">
              <w:rPr>
                <w:color w:val="000000"/>
              </w:rPr>
              <w:t xml:space="preserve"> </w:t>
            </w:r>
            <w:r>
              <w:rPr>
                <w:color w:val="000000"/>
              </w:rPr>
              <w:t>l</w:t>
            </w:r>
            <w:r w:rsidRPr="00060321">
              <w:rPr>
                <w:color w:val="000000"/>
              </w:rPr>
              <w:t>oam</w:t>
            </w:r>
          </w:p>
          <w:p w:rsidR="00B03544" w:rsidRPr="00060321" w:rsidRDefault="00B03544" w:rsidP="00060321">
            <w:pPr>
              <w:pStyle w:val="ShellBodyText"/>
              <w:spacing w:after="0"/>
              <w:rPr>
                <w:color w:val="000000"/>
              </w:rPr>
            </w:pPr>
            <w:smartTag w:uri="urn:schemas-microsoft-com:office:smarttags" w:element="place">
              <w:smartTag w:uri="urn:schemas-microsoft-com:office:smarttags" w:element="City">
                <w:r w:rsidRPr="00060321">
                  <w:rPr>
                    <w:color w:val="000000"/>
                  </w:rPr>
                  <w:t>Sandy</w:t>
                </w:r>
              </w:smartTag>
            </w:smartTag>
            <w:r w:rsidRPr="00060321">
              <w:rPr>
                <w:color w:val="000000"/>
              </w:rPr>
              <w:t xml:space="preserve"> </w:t>
            </w:r>
            <w:r>
              <w:rPr>
                <w:color w:val="000000"/>
              </w:rPr>
              <w:t>l</w:t>
            </w:r>
            <w:r w:rsidRPr="00060321">
              <w:rPr>
                <w:color w:val="000000"/>
              </w:rPr>
              <w:t>oam</w:t>
            </w:r>
          </w:p>
          <w:p w:rsidR="00B03544" w:rsidRPr="00060321" w:rsidRDefault="00B03544" w:rsidP="00060321">
            <w:pPr>
              <w:pStyle w:val="ShellBodyText"/>
              <w:spacing w:after="0"/>
              <w:rPr>
                <w:color w:val="000000"/>
              </w:rPr>
            </w:pPr>
            <w:smartTag w:uri="urn:schemas-microsoft-com:office:smarttags" w:element="place">
              <w:smartTag w:uri="urn:schemas-microsoft-com:office:smarttags" w:element="City">
                <w:r w:rsidRPr="00060321">
                  <w:rPr>
                    <w:color w:val="000000"/>
                  </w:rPr>
                  <w:t>Sandy</w:t>
                </w:r>
              </w:smartTag>
            </w:smartTag>
            <w:r w:rsidRPr="00060321">
              <w:rPr>
                <w:color w:val="000000"/>
              </w:rPr>
              <w:t xml:space="preserve"> </w:t>
            </w:r>
            <w:r>
              <w:rPr>
                <w:color w:val="000000"/>
              </w:rPr>
              <w:t>l</w:t>
            </w:r>
            <w:r w:rsidRPr="00060321">
              <w:rPr>
                <w:color w:val="000000"/>
              </w:rPr>
              <w:t>oam</w:t>
            </w:r>
          </w:p>
          <w:p w:rsidR="00B03544" w:rsidRPr="00060321" w:rsidRDefault="00B03544" w:rsidP="00060321">
            <w:pPr>
              <w:pStyle w:val="ShellBodyText"/>
              <w:spacing w:after="0"/>
              <w:rPr>
                <w:color w:val="000000"/>
              </w:rPr>
            </w:pPr>
            <w:smartTag w:uri="urn:schemas-microsoft-com:office:smarttags" w:element="place">
              <w:smartTag w:uri="urn:schemas-microsoft-com:office:smarttags" w:element="City">
                <w:r w:rsidRPr="00060321">
                  <w:rPr>
                    <w:color w:val="000000"/>
                  </w:rPr>
                  <w:t>Upland</w:t>
                </w:r>
              </w:smartTag>
            </w:smartTag>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Flooded</w:t>
            </w:r>
          </w:p>
          <w:p w:rsidR="00B03544" w:rsidRPr="00060321" w:rsidRDefault="00B03544" w:rsidP="00060321">
            <w:pPr>
              <w:pStyle w:val="ShellBodyText"/>
              <w:spacing w:after="0"/>
              <w:rPr>
                <w:color w:val="000000"/>
              </w:rPr>
            </w:pPr>
            <w:r w:rsidRPr="00060321">
              <w:rPr>
                <w:color w:val="000000"/>
              </w:rPr>
              <w:t>Flooded</w:t>
            </w:r>
          </w:p>
          <w:p w:rsidR="00B03544" w:rsidRPr="00060321" w:rsidRDefault="00B03544" w:rsidP="00060321">
            <w:pPr>
              <w:pStyle w:val="ShellBodyText"/>
              <w:spacing w:after="0"/>
              <w:rPr>
                <w:color w:val="000000"/>
              </w:rPr>
            </w:pPr>
            <w:r w:rsidRPr="00060321">
              <w:rPr>
                <w:color w:val="000000"/>
              </w:rPr>
              <w:t>Deep, well drained</w:t>
            </w:r>
          </w:p>
          <w:p w:rsidR="00B03544" w:rsidRPr="00060321" w:rsidRDefault="00B03544" w:rsidP="00060321">
            <w:pPr>
              <w:pStyle w:val="ShellBodyText"/>
              <w:spacing w:after="0"/>
              <w:rPr>
                <w:color w:val="000000"/>
              </w:rPr>
            </w:pPr>
            <w:r w:rsidRPr="00060321">
              <w:rPr>
                <w:color w:val="000000"/>
              </w:rPr>
              <w:t>Deep, well drained</w:t>
            </w:r>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Deep, well drained</w:t>
            </w:r>
          </w:p>
          <w:p w:rsidR="00B03544" w:rsidRPr="00060321" w:rsidRDefault="00B03544" w:rsidP="00060321">
            <w:pPr>
              <w:pStyle w:val="ShellBodyText"/>
              <w:spacing w:after="0"/>
              <w:rPr>
                <w:color w:val="000000"/>
              </w:rPr>
            </w:pPr>
            <w:smartTag w:uri="urn:schemas-microsoft-com:office:smarttags" w:element="place">
              <w:smartTag w:uri="urn:schemas-microsoft-com:office:smarttags" w:element="City">
                <w:r w:rsidRPr="00060321">
                  <w:rPr>
                    <w:color w:val="000000"/>
                  </w:rPr>
                  <w:t>Upland</w:t>
                </w:r>
              </w:smartTag>
            </w:smartTag>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smartTag w:uri="urn:schemas-microsoft-com:office:smarttags" w:element="place">
              <w:smartTag w:uri="urn:schemas-microsoft-com:office:smarttags" w:element="City">
                <w:r>
                  <w:rPr>
                    <w:color w:val="000000"/>
                  </w:rPr>
                  <w:t>Sandy</w:t>
                </w:r>
              </w:smartTag>
            </w:smartTag>
            <w:r>
              <w:rPr>
                <w:color w:val="000000"/>
              </w:rPr>
              <w:t xml:space="preserve"> l</w:t>
            </w:r>
            <w:r w:rsidRPr="00060321">
              <w:rPr>
                <w:color w:val="000000"/>
              </w:rPr>
              <w:t>oam</w:t>
            </w:r>
          </w:p>
          <w:p w:rsidR="00B03544" w:rsidRPr="00060321" w:rsidRDefault="00B03544" w:rsidP="00060321">
            <w:pPr>
              <w:pStyle w:val="ShellBodyText"/>
              <w:spacing w:after="0"/>
              <w:rPr>
                <w:color w:val="000000"/>
              </w:rPr>
            </w:pPr>
            <w:r w:rsidRPr="00060321">
              <w:rPr>
                <w:color w:val="000000"/>
              </w:rPr>
              <w:t>Flooded</w:t>
            </w:r>
          </w:p>
        </w:tc>
      </w:tr>
    </w:tbl>
    <w:p w:rsidR="00B03544" w:rsidRDefault="00B03544" w:rsidP="006E3AED">
      <w:pPr>
        <w:pStyle w:val="ShellBodyText"/>
      </w:pPr>
    </w:p>
    <w:p w:rsidR="00B03544" w:rsidRDefault="00B03544" w:rsidP="006E3AED">
      <w:pPr>
        <w:pStyle w:val="ShellBodyText"/>
      </w:pPr>
      <w:proofErr w:type="gramStart"/>
      <w:r w:rsidRPr="001D2892">
        <w:rPr>
          <w:b/>
        </w:rPr>
        <w:t>Table 2.</w:t>
      </w:r>
      <w:proofErr w:type="gramEnd"/>
      <w:r>
        <w:t xml:space="preserve"> Pasture legumes</w:t>
      </w:r>
    </w:p>
    <w:tbl>
      <w:tblPr>
        <w:tblW w:w="10711" w:type="dxa"/>
        <w:tblBorders>
          <w:top w:val="single" w:sz="8" w:space="0" w:color="000000"/>
          <w:bottom w:val="single" w:sz="8" w:space="0" w:color="000000"/>
        </w:tblBorders>
        <w:tblLayout w:type="fixed"/>
        <w:tblLook w:val="00A0" w:firstRow="1" w:lastRow="0" w:firstColumn="1" w:lastColumn="0" w:noHBand="0" w:noVBand="0"/>
      </w:tblPr>
      <w:tblGrid>
        <w:gridCol w:w="2802"/>
        <w:gridCol w:w="2126"/>
        <w:gridCol w:w="1984"/>
        <w:gridCol w:w="1701"/>
        <w:gridCol w:w="2098"/>
      </w:tblGrid>
      <w:tr w:rsidR="00B03544" w:rsidRPr="00962FF4" w:rsidTr="00060321">
        <w:tc>
          <w:tcPr>
            <w:tcW w:w="2802"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Species</w:t>
            </w:r>
          </w:p>
        </w:tc>
        <w:tc>
          <w:tcPr>
            <w:tcW w:w="2126"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Common name</w:t>
            </w:r>
          </w:p>
        </w:tc>
        <w:tc>
          <w:tcPr>
            <w:tcW w:w="198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Cultivar</w:t>
            </w:r>
          </w:p>
        </w:tc>
        <w:tc>
          <w:tcPr>
            <w:tcW w:w="1701"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Rainfall (mm)</w:t>
            </w:r>
          </w:p>
        </w:tc>
        <w:tc>
          <w:tcPr>
            <w:tcW w:w="2098"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Soils</w:t>
            </w:r>
          </w:p>
        </w:tc>
      </w:tr>
      <w:tr w:rsidR="00B03544" w:rsidTr="00060321">
        <w:tc>
          <w:tcPr>
            <w:tcW w:w="2802" w:type="dxa"/>
            <w:tcBorders>
              <w:left w:val="nil"/>
              <w:bottom w:val="single" w:sz="8" w:space="0" w:color="000000"/>
              <w:right w:val="nil"/>
            </w:tcBorders>
            <w:shd w:val="clear" w:color="auto" w:fill="C0C0C0"/>
          </w:tcPr>
          <w:p w:rsidR="00B03544" w:rsidRPr="00D56AEE" w:rsidRDefault="00B03544" w:rsidP="00060321">
            <w:pPr>
              <w:pStyle w:val="ShellBodyText"/>
              <w:spacing w:after="0"/>
              <w:rPr>
                <w:bCs/>
                <w:i/>
                <w:color w:val="000000"/>
              </w:rPr>
            </w:pPr>
            <w:proofErr w:type="spellStart"/>
            <w:r w:rsidRPr="00D56AEE">
              <w:rPr>
                <w:bCs/>
                <w:i/>
                <w:color w:val="000000"/>
              </w:rPr>
              <w:t>Aeschynomene</w:t>
            </w:r>
            <w:proofErr w:type="spellEnd"/>
            <w:r w:rsidRPr="00D56AEE">
              <w:rPr>
                <w:bCs/>
                <w:i/>
                <w:color w:val="000000"/>
              </w:rPr>
              <w:t xml:space="preserve"> </w:t>
            </w:r>
            <w:proofErr w:type="spellStart"/>
            <w:smartTag w:uri="urn:schemas-microsoft-com:office:smarttags" w:element="place">
              <w:smartTag w:uri="urn:schemas-microsoft-com:office:smarttags" w:element="City">
                <w:r w:rsidRPr="00D56AEE">
                  <w:rPr>
                    <w:bCs/>
                    <w:i/>
                    <w:color w:val="000000"/>
                  </w:rPr>
                  <w:t>americana</w:t>
                </w:r>
              </w:smartTag>
            </w:smartTag>
            <w:proofErr w:type="spellEnd"/>
          </w:p>
          <w:p w:rsidR="00B03544" w:rsidRPr="00D56AEE" w:rsidRDefault="00B03544" w:rsidP="00060321">
            <w:pPr>
              <w:pStyle w:val="ShellBodyText"/>
              <w:spacing w:after="0"/>
              <w:rPr>
                <w:bCs/>
                <w:i/>
                <w:color w:val="000000"/>
              </w:rPr>
            </w:pPr>
            <w:proofErr w:type="spellStart"/>
            <w:r w:rsidRPr="00D56AEE">
              <w:rPr>
                <w:bCs/>
                <w:i/>
                <w:color w:val="000000"/>
              </w:rPr>
              <w:t>Aeschynomene</w:t>
            </w:r>
            <w:proofErr w:type="spellEnd"/>
            <w:r w:rsidRPr="00D56AEE">
              <w:rPr>
                <w:bCs/>
                <w:i/>
                <w:color w:val="000000"/>
              </w:rPr>
              <w:t xml:space="preserve"> </w:t>
            </w:r>
            <w:proofErr w:type="spellStart"/>
            <w:smartTag w:uri="urn:schemas-microsoft-com:office:smarttags" w:element="place">
              <w:smartTag w:uri="urn:schemas-microsoft-com:office:smarttags" w:element="City">
                <w:r w:rsidRPr="00D56AEE">
                  <w:rPr>
                    <w:bCs/>
                    <w:i/>
                    <w:color w:val="000000"/>
                  </w:rPr>
                  <w:t>americana</w:t>
                </w:r>
              </w:smartTag>
            </w:smartTag>
            <w:proofErr w:type="spellEnd"/>
          </w:p>
          <w:p w:rsidR="00B03544" w:rsidRPr="00D56AEE" w:rsidRDefault="00B03544" w:rsidP="00060321">
            <w:pPr>
              <w:pStyle w:val="ShellBodyText"/>
              <w:spacing w:after="0"/>
              <w:rPr>
                <w:bCs/>
                <w:i/>
                <w:color w:val="000000"/>
              </w:rPr>
            </w:pPr>
            <w:proofErr w:type="spellStart"/>
            <w:r w:rsidRPr="00D56AEE">
              <w:rPr>
                <w:bCs/>
                <w:i/>
                <w:color w:val="000000"/>
              </w:rPr>
              <w:t>Centrosema</w:t>
            </w:r>
            <w:proofErr w:type="spellEnd"/>
            <w:r w:rsidRPr="00D56AEE">
              <w:rPr>
                <w:bCs/>
                <w:i/>
                <w:color w:val="000000"/>
              </w:rPr>
              <w:t xml:space="preserve"> </w:t>
            </w:r>
            <w:proofErr w:type="spellStart"/>
            <w:r w:rsidRPr="00D56AEE">
              <w:rPr>
                <w:bCs/>
                <w:i/>
                <w:color w:val="000000"/>
              </w:rPr>
              <w:t>pascuorum</w:t>
            </w:r>
            <w:proofErr w:type="spellEnd"/>
          </w:p>
          <w:p w:rsidR="00B03544" w:rsidRPr="00D56AEE" w:rsidRDefault="00B03544" w:rsidP="00060321">
            <w:pPr>
              <w:pStyle w:val="ShellBodyText"/>
              <w:spacing w:after="0"/>
              <w:rPr>
                <w:bCs/>
                <w:i/>
                <w:color w:val="000000"/>
              </w:rPr>
            </w:pPr>
            <w:proofErr w:type="spellStart"/>
            <w:r w:rsidRPr="00D56AEE">
              <w:rPr>
                <w:bCs/>
                <w:i/>
                <w:color w:val="000000"/>
              </w:rPr>
              <w:t>Centrosema</w:t>
            </w:r>
            <w:proofErr w:type="spellEnd"/>
            <w:r w:rsidRPr="00D56AEE">
              <w:rPr>
                <w:bCs/>
                <w:i/>
                <w:color w:val="000000"/>
              </w:rPr>
              <w:t xml:space="preserve"> </w:t>
            </w:r>
            <w:proofErr w:type="spellStart"/>
            <w:r w:rsidRPr="00D56AEE">
              <w:rPr>
                <w:bCs/>
                <w:i/>
                <w:color w:val="000000"/>
              </w:rPr>
              <w:t>pascuorum</w:t>
            </w:r>
            <w:proofErr w:type="spellEnd"/>
          </w:p>
          <w:p w:rsidR="00B03544" w:rsidRPr="00D56AEE" w:rsidRDefault="00B03544" w:rsidP="00060321">
            <w:pPr>
              <w:pStyle w:val="ShellBodyText"/>
              <w:spacing w:after="0"/>
              <w:rPr>
                <w:bCs/>
                <w:i/>
                <w:color w:val="000000"/>
              </w:rPr>
            </w:pPr>
            <w:proofErr w:type="spellStart"/>
            <w:r w:rsidRPr="00D56AEE">
              <w:rPr>
                <w:bCs/>
                <w:i/>
                <w:color w:val="000000"/>
              </w:rPr>
              <w:t>Chamaecrista</w:t>
            </w:r>
            <w:proofErr w:type="spellEnd"/>
            <w:r w:rsidRPr="00D56AEE">
              <w:rPr>
                <w:bCs/>
                <w:i/>
                <w:color w:val="000000"/>
              </w:rPr>
              <w:t xml:space="preserve"> </w:t>
            </w:r>
            <w:proofErr w:type="spellStart"/>
            <w:r w:rsidRPr="00D56AEE">
              <w:rPr>
                <w:bCs/>
                <w:i/>
                <w:color w:val="000000"/>
              </w:rPr>
              <w:t>rotundifolia</w:t>
            </w:r>
            <w:proofErr w:type="spellEnd"/>
          </w:p>
          <w:p w:rsidR="00B03544" w:rsidRPr="00D56AEE" w:rsidRDefault="00B03544" w:rsidP="00060321">
            <w:pPr>
              <w:pStyle w:val="ShellBodyText"/>
              <w:spacing w:after="0"/>
              <w:rPr>
                <w:bCs/>
                <w:i/>
                <w:color w:val="000000"/>
              </w:rPr>
            </w:pPr>
            <w:proofErr w:type="spellStart"/>
            <w:r w:rsidRPr="00D56AEE">
              <w:rPr>
                <w:bCs/>
                <w:i/>
                <w:color w:val="000000"/>
              </w:rPr>
              <w:t>Clitoria</w:t>
            </w:r>
            <w:proofErr w:type="spellEnd"/>
            <w:r w:rsidRPr="00D56AEE">
              <w:rPr>
                <w:bCs/>
                <w:i/>
                <w:color w:val="000000"/>
              </w:rPr>
              <w:t xml:space="preserve"> </w:t>
            </w:r>
            <w:proofErr w:type="spellStart"/>
            <w:r w:rsidRPr="00D56AEE">
              <w:rPr>
                <w:bCs/>
                <w:i/>
                <w:color w:val="000000"/>
              </w:rPr>
              <w:t>ternatea</w:t>
            </w:r>
            <w:proofErr w:type="spellEnd"/>
          </w:p>
          <w:p w:rsidR="00B03544" w:rsidRPr="00D56AEE" w:rsidRDefault="00B03544" w:rsidP="00060321">
            <w:pPr>
              <w:pStyle w:val="ShellBodyText"/>
              <w:spacing w:after="0"/>
              <w:rPr>
                <w:bCs/>
                <w:i/>
                <w:color w:val="000000"/>
              </w:rPr>
            </w:pPr>
            <w:proofErr w:type="spellStart"/>
            <w:r w:rsidRPr="00D56AEE">
              <w:rPr>
                <w:bCs/>
                <w:i/>
                <w:color w:val="000000"/>
              </w:rPr>
              <w:t>Stylosanthes</w:t>
            </w:r>
            <w:proofErr w:type="spellEnd"/>
            <w:r w:rsidRPr="00D56AEE">
              <w:rPr>
                <w:bCs/>
                <w:i/>
                <w:color w:val="000000"/>
              </w:rPr>
              <w:t xml:space="preserve"> </w:t>
            </w:r>
            <w:proofErr w:type="spellStart"/>
            <w:r w:rsidRPr="00D56AEE">
              <w:rPr>
                <w:bCs/>
                <w:i/>
                <w:color w:val="000000"/>
              </w:rPr>
              <w:t>hamata</w:t>
            </w:r>
            <w:proofErr w:type="spellEnd"/>
          </w:p>
          <w:p w:rsidR="00B03544" w:rsidRPr="00D56AEE" w:rsidRDefault="00B03544" w:rsidP="00060321">
            <w:pPr>
              <w:pStyle w:val="ShellBodyText"/>
              <w:spacing w:after="0"/>
              <w:rPr>
                <w:bCs/>
                <w:i/>
                <w:color w:val="000000"/>
              </w:rPr>
            </w:pPr>
            <w:proofErr w:type="spellStart"/>
            <w:r w:rsidRPr="00D56AEE">
              <w:rPr>
                <w:bCs/>
                <w:i/>
                <w:color w:val="000000"/>
              </w:rPr>
              <w:t>Stylosanthes</w:t>
            </w:r>
            <w:proofErr w:type="spellEnd"/>
            <w:r w:rsidRPr="00D56AEE">
              <w:rPr>
                <w:bCs/>
                <w:i/>
                <w:color w:val="000000"/>
              </w:rPr>
              <w:t xml:space="preserve"> </w:t>
            </w:r>
            <w:proofErr w:type="spellStart"/>
            <w:r w:rsidRPr="00D56AEE">
              <w:rPr>
                <w:bCs/>
                <w:i/>
                <w:color w:val="000000"/>
              </w:rPr>
              <w:t>hamata</w:t>
            </w:r>
            <w:proofErr w:type="spellEnd"/>
          </w:p>
          <w:p w:rsidR="00B03544" w:rsidRPr="00D56AEE" w:rsidRDefault="00B03544" w:rsidP="00060321">
            <w:pPr>
              <w:pStyle w:val="ShellBodyText"/>
              <w:spacing w:after="0"/>
              <w:rPr>
                <w:bCs/>
                <w:i/>
                <w:color w:val="000000"/>
              </w:rPr>
            </w:pPr>
            <w:proofErr w:type="spellStart"/>
            <w:r w:rsidRPr="00D56AEE">
              <w:rPr>
                <w:bCs/>
                <w:i/>
                <w:color w:val="000000"/>
              </w:rPr>
              <w:t>Stylosanthes</w:t>
            </w:r>
            <w:proofErr w:type="spellEnd"/>
            <w:r w:rsidRPr="00D56AEE">
              <w:rPr>
                <w:bCs/>
                <w:i/>
                <w:color w:val="000000"/>
              </w:rPr>
              <w:t xml:space="preserve"> </w:t>
            </w:r>
            <w:proofErr w:type="spellStart"/>
            <w:r w:rsidRPr="00D56AEE">
              <w:rPr>
                <w:bCs/>
                <w:i/>
                <w:color w:val="000000"/>
              </w:rPr>
              <w:t>scabra</w:t>
            </w:r>
            <w:proofErr w:type="spellEnd"/>
          </w:p>
          <w:p w:rsidR="00B03544" w:rsidRPr="00D56AEE" w:rsidRDefault="00B03544" w:rsidP="00060321">
            <w:pPr>
              <w:pStyle w:val="ShellBodyText"/>
              <w:spacing w:after="0"/>
              <w:rPr>
                <w:bCs/>
                <w:i/>
                <w:color w:val="000000"/>
              </w:rPr>
            </w:pPr>
            <w:proofErr w:type="spellStart"/>
            <w:r w:rsidRPr="00D56AEE">
              <w:rPr>
                <w:bCs/>
                <w:i/>
                <w:color w:val="000000"/>
              </w:rPr>
              <w:t>Stylosanthes</w:t>
            </w:r>
            <w:proofErr w:type="spellEnd"/>
            <w:r w:rsidRPr="00D56AEE">
              <w:rPr>
                <w:bCs/>
                <w:i/>
                <w:color w:val="000000"/>
              </w:rPr>
              <w:t xml:space="preserve"> </w:t>
            </w:r>
            <w:proofErr w:type="spellStart"/>
            <w:r w:rsidRPr="00D56AEE">
              <w:rPr>
                <w:bCs/>
                <w:i/>
                <w:color w:val="000000"/>
              </w:rPr>
              <w:t>scabra</w:t>
            </w:r>
            <w:proofErr w:type="spellEnd"/>
          </w:p>
        </w:tc>
        <w:tc>
          <w:tcPr>
            <w:tcW w:w="2126"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American joint</w:t>
            </w:r>
            <w:r>
              <w:rPr>
                <w:color w:val="000000"/>
              </w:rPr>
              <w:t>-</w:t>
            </w:r>
            <w:r w:rsidRPr="00060321">
              <w:rPr>
                <w:color w:val="000000"/>
              </w:rPr>
              <w:t>vetch</w:t>
            </w:r>
          </w:p>
          <w:p w:rsidR="00B03544" w:rsidRPr="00060321" w:rsidRDefault="00B03544" w:rsidP="00060321">
            <w:pPr>
              <w:pStyle w:val="ShellBodyText"/>
              <w:spacing w:after="0"/>
              <w:rPr>
                <w:color w:val="000000"/>
              </w:rPr>
            </w:pPr>
            <w:r w:rsidRPr="00060321">
              <w:rPr>
                <w:color w:val="000000"/>
              </w:rPr>
              <w:t>American joint</w:t>
            </w:r>
            <w:r>
              <w:rPr>
                <w:color w:val="000000"/>
              </w:rPr>
              <w:t>-</w:t>
            </w:r>
            <w:r w:rsidRPr="00060321">
              <w:rPr>
                <w:color w:val="000000"/>
              </w:rPr>
              <w:t>vetch</w:t>
            </w:r>
          </w:p>
          <w:p w:rsidR="00B03544" w:rsidRPr="00060321" w:rsidRDefault="00B03544" w:rsidP="00060321">
            <w:pPr>
              <w:pStyle w:val="ShellBodyText"/>
              <w:spacing w:after="0"/>
              <w:rPr>
                <w:color w:val="000000"/>
              </w:rPr>
            </w:pPr>
            <w:r>
              <w:rPr>
                <w:color w:val="000000"/>
              </w:rPr>
              <w:t>Centurion, C</w:t>
            </w:r>
            <w:r w:rsidRPr="00060321">
              <w:rPr>
                <w:color w:val="000000"/>
              </w:rPr>
              <w:t>entro</w:t>
            </w:r>
          </w:p>
          <w:p w:rsidR="00B03544" w:rsidRPr="00060321" w:rsidRDefault="00B03544" w:rsidP="00060321">
            <w:pPr>
              <w:pStyle w:val="ShellBodyText"/>
              <w:spacing w:after="0"/>
              <w:rPr>
                <w:color w:val="000000"/>
              </w:rPr>
            </w:pPr>
            <w:r>
              <w:rPr>
                <w:color w:val="000000"/>
              </w:rPr>
              <w:t>C</w:t>
            </w:r>
            <w:r w:rsidRPr="00060321">
              <w:rPr>
                <w:color w:val="000000"/>
              </w:rPr>
              <w:t>enturion, Centro</w:t>
            </w:r>
          </w:p>
          <w:p w:rsidR="00B03544" w:rsidRPr="00060321" w:rsidRDefault="00B03544" w:rsidP="00060321">
            <w:pPr>
              <w:pStyle w:val="ShellBodyText"/>
              <w:spacing w:after="0"/>
              <w:rPr>
                <w:color w:val="000000"/>
              </w:rPr>
            </w:pPr>
            <w:r>
              <w:rPr>
                <w:color w:val="000000"/>
              </w:rPr>
              <w:t>R</w:t>
            </w:r>
            <w:r w:rsidRPr="00060321">
              <w:rPr>
                <w:color w:val="000000"/>
              </w:rPr>
              <w:t>ound</w:t>
            </w:r>
            <w:r>
              <w:rPr>
                <w:color w:val="000000"/>
              </w:rPr>
              <w:t xml:space="preserve"> </w:t>
            </w:r>
            <w:r w:rsidRPr="00060321">
              <w:rPr>
                <w:color w:val="000000"/>
              </w:rPr>
              <w:t>leaf cassia</w:t>
            </w:r>
          </w:p>
          <w:p w:rsidR="00B03544" w:rsidRPr="00060321" w:rsidRDefault="00B03544" w:rsidP="00060321">
            <w:pPr>
              <w:pStyle w:val="ShellBodyText"/>
              <w:spacing w:after="0"/>
              <w:rPr>
                <w:color w:val="000000"/>
              </w:rPr>
            </w:pPr>
            <w:r>
              <w:rPr>
                <w:color w:val="000000"/>
              </w:rPr>
              <w:t>B</w:t>
            </w:r>
            <w:r w:rsidRPr="00060321">
              <w:rPr>
                <w:color w:val="000000"/>
              </w:rPr>
              <w:t>lue pea</w:t>
            </w:r>
          </w:p>
          <w:p w:rsidR="00B03544" w:rsidRPr="00060321" w:rsidRDefault="00B03544" w:rsidP="00060321">
            <w:pPr>
              <w:pStyle w:val="ShellBodyText"/>
              <w:spacing w:after="0"/>
              <w:rPr>
                <w:color w:val="000000"/>
                <w:lang w:val="es-ES"/>
              </w:rPr>
            </w:pPr>
            <w:proofErr w:type="spellStart"/>
            <w:r w:rsidRPr="00060321">
              <w:rPr>
                <w:color w:val="000000"/>
                <w:lang w:val="es-ES"/>
              </w:rPr>
              <w:t>Caribbean</w:t>
            </w:r>
            <w:proofErr w:type="spellEnd"/>
            <w:r w:rsidRPr="00060321">
              <w:rPr>
                <w:color w:val="000000"/>
                <w:lang w:val="es-ES"/>
              </w:rPr>
              <w:t xml:space="preserve"> </w:t>
            </w:r>
            <w:proofErr w:type="spellStart"/>
            <w:r w:rsidRPr="00060321">
              <w:rPr>
                <w:color w:val="000000"/>
                <w:lang w:val="es-ES"/>
              </w:rPr>
              <w:t>stylo</w:t>
            </w:r>
            <w:proofErr w:type="spellEnd"/>
          </w:p>
          <w:p w:rsidR="00B03544" w:rsidRPr="00060321" w:rsidRDefault="00B03544" w:rsidP="00060321">
            <w:pPr>
              <w:pStyle w:val="ShellBodyText"/>
              <w:spacing w:after="0"/>
              <w:rPr>
                <w:color w:val="000000"/>
                <w:lang w:val="es-ES"/>
              </w:rPr>
            </w:pPr>
            <w:proofErr w:type="spellStart"/>
            <w:r w:rsidRPr="00060321">
              <w:rPr>
                <w:color w:val="000000"/>
                <w:lang w:val="es-ES"/>
              </w:rPr>
              <w:t>Caribbean</w:t>
            </w:r>
            <w:proofErr w:type="spellEnd"/>
            <w:r w:rsidRPr="00060321">
              <w:rPr>
                <w:color w:val="000000"/>
                <w:lang w:val="es-ES"/>
              </w:rPr>
              <w:t xml:space="preserve"> </w:t>
            </w:r>
            <w:proofErr w:type="spellStart"/>
            <w:r w:rsidRPr="00060321">
              <w:rPr>
                <w:color w:val="000000"/>
                <w:lang w:val="es-ES"/>
              </w:rPr>
              <w:t>stylo</w:t>
            </w:r>
            <w:proofErr w:type="spellEnd"/>
          </w:p>
          <w:p w:rsidR="00B03544" w:rsidRPr="00060321" w:rsidRDefault="00B03544" w:rsidP="00060321">
            <w:pPr>
              <w:pStyle w:val="ShellBodyText"/>
              <w:spacing w:after="0"/>
              <w:rPr>
                <w:color w:val="000000"/>
              </w:rPr>
            </w:pPr>
            <w:r>
              <w:rPr>
                <w:color w:val="000000"/>
              </w:rPr>
              <w:t>S</w:t>
            </w:r>
            <w:r w:rsidRPr="00060321">
              <w:rPr>
                <w:color w:val="000000"/>
              </w:rPr>
              <w:t>hrubby stylo</w:t>
            </w:r>
          </w:p>
          <w:p w:rsidR="00B03544" w:rsidRPr="00060321" w:rsidRDefault="00B03544" w:rsidP="00060321">
            <w:pPr>
              <w:pStyle w:val="ShellBodyText"/>
              <w:spacing w:after="0"/>
              <w:rPr>
                <w:color w:val="000000"/>
              </w:rPr>
            </w:pPr>
            <w:r>
              <w:rPr>
                <w:color w:val="000000"/>
              </w:rPr>
              <w:t>S</w:t>
            </w:r>
            <w:r w:rsidRPr="00060321">
              <w:rPr>
                <w:color w:val="000000"/>
              </w:rPr>
              <w:t>hrubby stylo</w:t>
            </w:r>
          </w:p>
        </w:tc>
        <w:tc>
          <w:tcPr>
            <w:tcW w:w="1984"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Glenn</w:t>
            </w:r>
          </w:p>
          <w:p w:rsidR="00B03544" w:rsidRPr="00060321" w:rsidRDefault="00B03544" w:rsidP="00060321">
            <w:pPr>
              <w:pStyle w:val="ShellBodyText"/>
              <w:spacing w:after="0"/>
              <w:rPr>
                <w:color w:val="000000"/>
              </w:rPr>
            </w:pPr>
            <w:r w:rsidRPr="00060321">
              <w:rPr>
                <w:color w:val="000000"/>
              </w:rPr>
              <w:t>Lee</w:t>
            </w:r>
          </w:p>
          <w:p w:rsidR="00B03544" w:rsidRPr="00060321" w:rsidRDefault="00B03544" w:rsidP="00060321">
            <w:pPr>
              <w:pStyle w:val="ShellBodyText"/>
              <w:spacing w:after="0"/>
              <w:rPr>
                <w:color w:val="000000"/>
              </w:rPr>
            </w:pPr>
            <w:proofErr w:type="spellStart"/>
            <w:r w:rsidRPr="00060321">
              <w:rPr>
                <w:color w:val="000000"/>
              </w:rPr>
              <w:t>Bundey</w:t>
            </w:r>
            <w:proofErr w:type="spellEnd"/>
          </w:p>
          <w:p w:rsidR="00B03544" w:rsidRPr="00060321" w:rsidRDefault="00B03544" w:rsidP="00060321">
            <w:pPr>
              <w:pStyle w:val="ShellBodyText"/>
              <w:spacing w:after="0"/>
              <w:rPr>
                <w:color w:val="000000"/>
              </w:rPr>
            </w:pPr>
            <w:r w:rsidRPr="00060321">
              <w:rPr>
                <w:color w:val="000000"/>
              </w:rPr>
              <w:t>Cavalcade</w:t>
            </w:r>
          </w:p>
          <w:p w:rsidR="00B03544" w:rsidRPr="00060321" w:rsidRDefault="00B03544" w:rsidP="00060321">
            <w:pPr>
              <w:pStyle w:val="ShellBodyText"/>
              <w:spacing w:after="0"/>
              <w:rPr>
                <w:color w:val="000000"/>
              </w:rPr>
            </w:pPr>
            <w:r w:rsidRPr="00060321">
              <w:rPr>
                <w:color w:val="000000"/>
              </w:rPr>
              <w:t>Wynn</w:t>
            </w:r>
          </w:p>
          <w:p w:rsidR="00B03544" w:rsidRPr="00060321" w:rsidRDefault="00B03544" w:rsidP="00060321">
            <w:pPr>
              <w:pStyle w:val="ShellBodyText"/>
              <w:spacing w:after="0"/>
              <w:rPr>
                <w:color w:val="000000"/>
              </w:rPr>
            </w:pPr>
            <w:r w:rsidRPr="00060321">
              <w:rPr>
                <w:color w:val="000000"/>
              </w:rPr>
              <w:t>Milgarra</w:t>
            </w:r>
          </w:p>
          <w:p w:rsidR="00B03544" w:rsidRPr="00060321" w:rsidRDefault="00B03544" w:rsidP="00060321">
            <w:pPr>
              <w:pStyle w:val="ShellBodyText"/>
              <w:spacing w:after="0"/>
              <w:rPr>
                <w:color w:val="000000"/>
              </w:rPr>
            </w:pPr>
            <w:r w:rsidRPr="00060321">
              <w:rPr>
                <w:color w:val="000000"/>
              </w:rPr>
              <w:t>Amiga</w:t>
            </w:r>
          </w:p>
          <w:p w:rsidR="00B03544" w:rsidRPr="00060321" w:rsidRDefault="00B03544" w:rsidP="00060321">
            <w:pPr>
              <w:pStyle w:val="ShellBodyText"/>
              <w:spacing w:after="0"/>
              <w:rPr>
                <w:color w:val="000000"/>
              </w:rPr>
            </w:pPr>
            <w:r w:rsidRPr="00060321">
              <w:rPr>
                <w:color w:val="000000"/>
              </w:rPr>
              <w:t>Verano</w:t>
            </w:r>
          </w:p>
          <w:p w:rsidR="00B03544" w:rsidRPr="00060321" w:rsidRDefault="00B03544" w:rsidP="00060321">
            <w:pPr>
              <w:pStyle w:val="ShellBodyText"/>
              <w:spacing w:after="0"/>
              <w:rPr>
                <w:color w:val="000000"/>
              </w:rPr>
            </w:pPr>
            <w:r w:rsidRPr="00060321">
              <w:rPr>
                <w:color w:val="000000"/>
              </w:rPr>
              <w:t>Seca</w:t>
            </w:r>
          </w:p>
          <w:p w:rsidR="00B03544" w:rsidRPr="00060321" w:rsidRDefault="00B03544" w:rsidP="00060321">
            <w:pPr>
              <w:pStyle w:val="ShellBodyText"/>
              <w:spacing w:after="0"/>
              <w:rPr>
                <w:color w:val="000000"/>
              </w:rPr>
            </w:pPr>
            <w:proofErr w:type="spellStart"/>
            <w:r w:rsidRPr="00060321">
              <w:rPr>
                <w:color w:val="000000"/>
              </w:rPr>
              <w:t>Siran</w:t>
            </w:r>
            <w:proofErr w:type="spellEnd"/>
          </w:p>
        </w:tc>
        <w:tc>
          <w:tcPr>
            <w:tcW w:w="1701"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Over 1100</w:t>
            </w:r>
          </w:p>
          <w:p w:rsidR="00B03544" w:rsidRPr="00060321" w:rsidRDefault="00B03544" w:rsidP="00060321">
            <w:pPr>
              <w:pStyle w:val="ShellBodyText"/>
              <w:spacing w:after="0"/>
              <w:rPr>
                <w:color w:val="000000"/>
              </w:rPr>
            </w:pPr>
            <w:r w:rsidRPr="00060321">
              <w:rPr>
                <w:color w:val="000000"/>
              </w:rPr>
              <w:t>700 to 1500</w:t>
            </w:r>
          </w:p>
          <w:p w:rsidR="00B03544" w:rsidRPr="00060321" w:rsidRDefault="00B03544" w:rsidP="00060321">
            <w:pPr>
              <w:pStyle w:val="ShellBodyText"/>
              <w:spacing w:after="0"/>
              <w:rPr>
                <w:color w:val="000000"/>
              </w:rPr>
            </w:pPr>
            <w:r w:rsidRPr="00060321">
              <w:rPr>
                <w:color w:val="000000"/>
              </w:rPr>
              <w:t>Over 900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Over 600</w:t>
            </w:r>
          </w:p>
          <w:p w:rsidR="00B03544" w:rsidRPr="00060321" w:rsidRDefault="00B03544" w:rsidP="00060321">
            <w:pPr>
              <w:pStyle w:val="ShellBodyText"/>
              <w:spacing w:after="0"/>
              <w:rPr>
                <w:color w:val="000000"/>
              </w:rPr>
            </w:pPr>
            <w:r w:rsidRPr="00060321">
              <w:rPr>
                <w:color w:val="000000"/>
              </w:rPr>
              <w:t>Over 600</w:t>
            </w:r>
          </w:p>
          <w:p w:rsidR="00B03544" w:rsidRPr="00060321" w:rsidRDefault="00B03544" w:rsidP="00060321">
            <w:pPr>
              <w:pStyle w:val="ShellBodyText"/>
              <w:spacing w:after="0"/>
              <w:rPr>
                <w:color w:val="000000"/>
              </w:rPr>
            </w:pPr>
            <w:r w:rsidRPr="00060321">
              <w:rPr>
                <w:color w:val="000000"/>
              </w:rPr>
              <w:t>Over 600</w:t>
            </w:r>
          </w:p>
          <w:p w:rsidR="00B03544" w:rsidRPr="00060321" w:rsidRDefault="00B03544" w:rsidP="00060321">
            <w:pPr>
              <w:pStyle w:val="ShellBodyText"/>
              <w:spacing w:after="0"/>
              <w:rPr>
                <w:color w:val="000000"/>
              </w:rPr>
            </w:pPr>
            <w:r w:rsidRPr="00060321">
              <w:rPr>
                <w:color w:val="000000"/>
              </w:rPr>
              <w:t>Over 600</w:t>
            </w:r>
          </w:p>
        </w:tc>
        <w:tc>
          <w:tcPr>
            <w:tcW w:w="2098"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 xml:space="preserve">Wet to </w:t>
            </w:r>
            <w:r>
              <w:rPr>
                <w:color w:val="000000"/>
              </w:rPr>
              <w:t>u</w:t>
            </w:r>
            <w:r w:rsidRPr="00060321">
              <w:rPr>
                <w:color w:val="000000"/>
              </w:rPr>
              <w:t>pland</w:t>
            </w:r>
          </w:p>
          <w:p w:rsidR="00B03544" w:rsidRPr="00060321" w:rsidRDefault="00B03544" w:rsidP="00060321">
            <w:pPr>
              <w:pStyle w:val="ShellBodyText"/>
              <w:spacing w:after="0"/>
              <w:rPr>
                <w:color w:val="000000"/>
              </w:rPr>
            </w:pPr>
            <w:r w:rsidRPr="00060321">
              <w:rPr>
                <w:color w:val="000000"/>
              </w:rPr>
              <w:t xml:space="preserve">Wet and </w:t>
            </w:r>
            <w:r>
              <w:rPr>
                <w:color w:val="000000"/>
              </w:rPr>
              <w:t>u</w:t>
            </w:r>
            <w:r w:rsidRPr="00060321">
              <w:rPr>
                <w:color w:val="000000"/>
              </w:rPr>
              <w:t>pland</w:t>
            </w:r>
          </w:p>
          <w:p w:rsidR="00B03544" w:rsidRPr="00060321" w:rsidRDefault="00B03544" w:rsidP="00060321">
            <w:pPr>
              <w:pStyle w:val="ShellBodyText"/>
              <w:spacing w:after="0"/>
              <w:rPr>
                <w:color w:val="000000"/>
              </w:rPr>
            </w:pPr>
            <w:r>
              <w:rPr>
                <w:color w:val="000000"/>
              </w:rPr>
              <w:t>Wet and u</w:t>
            </w:r>
            <w:r w:rsidRPr="00060321">
              <w:rPr>
                <w:color w:val="000000"/>
              </w:rPr>
              <w:t>pland</w:t>
            </w:r>
          </w:p>
          <w:p w:rsidR="00B03544" w:rsidRPr="00060321" w:rsidRDefault="00B03544" w:rsidP="00060321">
            <w:pPr>
              <w:pStyle w:val="ShellBodyText"/>
              <w:spacing w:after="0"/>
              <w:rPr>
                <w:color w:val="000000"/>
              </w:rPr>
            </w:pPr>
            <w:smartTag w:uri="urn:schemas-microsoft-com:office:smarttags" w:element="place">
              <w:r w:rsidRPr="00060321">
                <w:rPr>
                  <w:color w:val="000000"/>
                </w:rPr>
                <w:t>Sandy</w:t>
              </w:r>
            </w:smartTag>
            <w:r w:rsidRPr="00060321">
              <w:rPr>
                <w:color w:val="000000"/>
              </w:rPr>
              <w:t xml:space="preserve"> surfaced</w:t>
            </w:r>
          </w:p>
          <w:p w:rsidR="00B03544" w:rsidRPr="00060321" w:rsidRDefault="00B03544" w:rsidP="00060321">
            <w:pPr>
              <w:pStyle w:val="ShellBodyText"/>
              <w:spacing w:after="0"/>
              <w:rPr>
                <w:color w:val="000000"/>
              </w:rPr>
            </w:pPr>
            <w:smartTag w:uri="urn:schemas-microsoft-com:office:smarttags" w:element="place">
              <w:r w:rsidRPr="00060321">
                <w:rPr>
                  <w:color w:val="000000"/>
                </w:rPr>
                <w:t>Upland</w:t>
              </w:r>
            </w:smartTag>
          </w:p>
          <w:p w:rsidR="00B03544" w:rsidRPr="00060321" w:rsidRDefault="00B03544" w:rsidP="00060321">
            <w:pPr>
              <w:pStyle w:val="ShellBodyText"/>
              <w:spacing w:after="0"/>
              <w:rPr>
                <w:color w:val="000000"/>
              </w:rPr>
            </w:pPr>
            <w:smartTag w:uri="urn:schemas-microsoft-com:office:smarttags" w:element="place">
              <w:r w:rsidRPr="00060321">
                <w:rPr>
                  <w:color w:val="000000"/>
                </w:rPr>
                <w:t>Upland</w:t>
              </w:r>
            </w:smartTag>
            <w:r w:rsidRPr="00060321">
              <w:rPr>
                <w:color w:val="000000"/>
              </w:rPr>
              <w:t xml:space="preserve"> </w:t>
            </w:r>
          </w:p>
          <w:p w:rsidR="00B03544" w:rsidRPr="00060321" w:rsidRDefault="00B03544" w:rsidP="00060321">
            <w:pPr>
              <w:pStyle w:val="ShellBodyText"/>
              <w:spacing w:after="0"/>
              <w:rPr>
                <w:color w:val="000000"/>
              </w:rPr>
            </w:pPr>
            <w:smartTag w:uri="urn:schemas-microsoft-com:office:smarttags" w:element="place">
              <w:r w:rsidRPr="00060321">
                <w:rPr>
                  <w:color w:val="000000"/>
                </w:rPr>
                <w:t>Upland</w:t>
              </w:r>
            </w:smartTag>
          </w:p>
          <w:p w:rsidR="00B03544" w:rsidRPr="00060321" w:rsidRDefault="00B03544" w:rsidP="00060321">
            <w:pPr>
              <w:pStyle w:val="ShellBodyText"/>
              <w:spacing w:after="0"/>
              <w:rPr>
                <w:color w:val="000000"/>
              </w:rPr>
            </w:pPr>
            <w:smartTag w:uri="urn:schemas-microsoft-com:office:smarttags" w:element="place">
              <w:r w:rsidRPr="00060321">
                <w:rPr>
                  <w:color w:val="000000"/>
                </w:rPr>
                <w:t>Upland</w:t>
              </w:r>
            </w:smartTag>
            <w:r w:rsidRPr="00060321">
              <w:rPr>
                <w:color w:val="000000"/>
              </w:rPr>
              <w:t>, well drained</w:t>
            </w:r>
          </w:p>
          <w:p w:rsidR="00B03544" w:rsidRPr="00060321" w:rsidRDefault="00B03544" w:rsidP="00060321">
            <w:pPr>
              <w:pStyle w:val="ShellBodyText"/>
              <w:spacing w:after="0"/>
              <w:rPr>
                <w:color w:val="000000"/>
              </w:rPr>
            </w:pPr>
            <w:smartTag w:uri="urn:schemas-microsoft-com:office:smarttags" w:element="place">
              <w:r w:rsidRPr="00060321">
                <w:rPr>
                  <w:color w:val="000000"/>
                </w:rPr>
                <w:t>Upland</w:t>
              </w:r>
            </w:smartTag>
            <w:r w:rsidRPr="00060321">
              <w:rPr>
                <w:color w:val="000000"/>
              </w:rPr>
              <w:t>, well drained</w:t>
            </w:r>
          </w:p>
        </w:tc>
      </w:tr>
    </w:tbl>
    <w:p w:rsidR="00B03544" w:rsidRDefault="00B03544" w:rsidP="006E3AED">
      <w:pPr>
        <w:pStyle w:val="ShellBodyText"/>
      </w:pPr>
    </w:p>
    <w:p w:rsidR="00B03544" w:rsidRDefault="00B03544">
      <w:pPr>
        <w:jc w:val="left"/>
        <w:rPr>
          <w:szCs w:val="24"/>
          <w:lang w:eastAsia="en-US"/>
        </w:rPr>
      </w:pPr>
      <w:r>
        <w:br w:type="page"/>
      </w:r>
    </w:p>
    <w:p w:rsidR="00B03544" w:rsidRDefault="00B03544" w:rsidP="006E3AED">
      <w:pPr>
        <w:pStyle w:val="ShellBodyText"/>
      </w:pPr>
      <w:proofErr w:type="gramStart"/>
      <w:r w:rsidRPr="001D2892">
        <w:rPr>
          <w:b/>
        </w:rPr>
        <w:lastRenderedPageBreak/>
        <w:t>Table 3.</w:t>
      </w:r>
      <w:proofErr w:type="gramEnd"/>
      <w:r>
        <w:t xml:space="preserve"> Pasture mixes</w:t>
      </w:r>
    </w:p>
    <w:tbl>
      <w:tblPr>
        <w:tblW w:w="8755" w:type="dxa"/>
        <w:tblBorders>
          <w:top w:val="single" w:sz="8" w:space="0" w:color="000000"/>
          <w:bottom w:val="single" w:sz="8" w:space="0" w:color="000000"/>
        </w:tblBorders>
        <w:tblLayout w:type="fixed"/>
        <w:tblLook w:val="00A0" w:firstRow="1" w:lastRow="0" w:firstColumn="1" w:lastColumn="0" w:noHBand="0" w:noVBand="0"/>
      </w:tblPr>
      <w:tblGrid>
        <w:gridCol w:w="2093"/>
        <w:gridCol w:w="6662"/>
      </w:tblGrid>
      <w:tr w:rsidR="00B03544" w:rsidRPr="00962FF4" w:rsidTr="00060321">
        <w:tc>
          <w:tcPr>
            <w:tcW w:w="2093"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i/>
                <w:color w:val="000000"/>
              </w:rPr>
            </w:pPr>
            <w:r w:rsidRPr="00060321">
              <w:rPr>
                <w:b/>
                <w:bCs/>
                <w:color w:val="000000"/>
              </w:rPr>
              <w:t>Grass</w:t>
            </w:r>
          </w:p>
        </w:tc>
        <w:tc>
          <w:tcPr>
            <w:tcW w:w="6662"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Suitable legumes</w:t>
            </w:r>
          </w:p>
        </w:tc>
      </w:tr>
      <w:tr w:rsidR="00B03544" w:rsidTr="00060321">
        <w:tc>
          <w:tcPr>
            <w:tcW w:w="2093" w:type="dxa"/>
            <w:tcBorders>
              <w:left w:val="nil"/>
              <w:bottom w:val="single" w:sz="8" w:space="0" w:color="000000"/>
              <w:right w:val="nil"/>
            </w:tcBorders>
            <w:shd w:val="clear" w:color="auto" w:fill="C0C0C0"/>
          </w:tcPr>
          <w:p w:rsidR="00B03544" w:rsidRPr="00D56AEE" w:rsidRDefault="00B03544" w:rsidP="00060321">
            <w:pPr>
              <w:pStyle w:val="ShellBodyText"/>
              <w:spacing w:after="0"/>
              <w:rPr>
                <w:bCs/>
                <w:color w:val="000000"/>
              </w:rPr>
            </w:pPr>
            <w:r w:rsidRPr="00D56AEE">
              <w:rPr>
                <w:bCs/>
                <w:color w:val="000000"/>
              </w:rPr>
              <w:t>Birdwood grass</w:t>
            </w:r>
          </w:p>
          <w:p w:rsidR="00B03544" w:rsidRPr="00D56AEE" w:rsidRDefault="00B03544" w:rsidP="00060321">
            <w:pPr>
              <w:pStyle w:val="ShellBodyText"/>
              <w:spacing w:after="0"/>
              <w:rPr>
                <w:bCs/>
                <w:color w:val="000000"/>
              </w:rPr>
            </w:pPr>
            <w:r w:rsidRPr="00D56AEE">
              <w:rPr>
                <w:bCs/>
                <w:color w:val="000000"/>
              </w:rPr>
              <w:t>Buffel grass</w:t>
            </w:r>
          </w:p>
          <w:p w:rsidR="00B03544" w:rsidRPr="00D56AEE" w:rsidRDefault="00B03544" w:rsidP="00060321">
            <w:pPr>
              <w:pStyle w:val="ShellBodyText"/>
              <w:spacing w:after="0"/>
              <w:rPr>
                <w:bCs/>
                <w:color w:val="000000"/>
              </w:rPr>
            </w:pPr>
            <w:r w:rsidRPr="00D56AEE">
              <w:rPr>
                <w:bCs/>
                <w:color w:val="000000"/>
              </w:rPr>
              <w:t>Finger grass</w:t>
            </w:r>
          </w:p>
          <w:p w:rsidR="00B03544" w:rsidRPr="00D56AEE" w:rsidRDefault="00040A83" w:rsidP="00060321">
            <w:pPr>
              <w:pStyle w:val="ShellBodyText"/>
              <w:spacing w:after="0"/>
              <w:rPr>
                <w:bCs/>
                <w:color w:val="000000"/>
              </w:rPr>
            </w:pPr>
            <w:r>
              <w:rPr>
                <w:bCs/>
                <w:color w:val="000000"/>
              </w:rPr>
              <w:t>Perennial</w:t>
            </w:r>
            <w:r w:rsidR="00B03544" w:rsidRPr="00D56AEE">
              <w:rPr>
                <w:bCs/>
                <w:color w:val="000000"/>
              </w:rPr>
              <w:t xml:space="preserve"> sorghum</w:t>
            </w:r>
          </w:p>
          <w:p w:rsidR="00B03544" w:rsidRPr="00D56AEE" w:rsidRDefault="00B03544" w:rsidP="00060321">
            <w:pPr>
              <w:pStyle w:val="ShellBodyText"/>
              <w:spacing w:after="0"/>
              <w:rPr>
                <w:bCs/>
                <w:color w:val="000000"/>
              </w:rPr>
            </w:pPr>
            <w:smartTag w:uri="urn:schemas-microsoft-com:office:smarttags" w:element="place">
              <w:r w:rsidRPr="00D56AEE">
                <w:rPr>
                  <w:bCs/>
                  <w:color w:val="000000"/>
                </w:rPr>
                <w:t>Guinea</w:t>
              </w:r>
            </w:smartTag>
            <w:r w:rsidRPr="00D56AEE">
              <w:rPr>
                <w:bCs/>
                <w:color w:val="000000"/>
              </w:rPr>
              <w:t xml:space="preserve"> grass</w:t>
            </w:r>
          </w:p>
          <w:p w:rsidR="00B03544" w:rsidRPr="00D56AEE" w:rsidRDefault="00B03544" w:rsidP="00060321">
            <w:pPr>
              <w:pStyle w:val="ShellBodyText"/>
              <w:spacing w:after="0"/>
              <w:rPr>
                <w:bCs/>
                <w:color w:val="000000"/>
              </w:rPr>
            </w:pPr>
            <w:r w:rsidRPr="00D56AEE">
              <w:rPr>
                <w:bCs/>
                <w:color w:val="000000"/>
              </w:rPr>
              <w:t>Indian bluegrass</w:t>
            </w:r>
          </w:p>
          <w:p w:rsidR="00B03544" w:rsidRPr="00D56AEE" w:rsidRDefault="00B03544" w:rsidP="00060321">
            <w:pPr>
              <w:pStyle w:val="ShellBodyText"/>
              <w:spacing w:after="0"/>
              <w:rPr>
                <w:bCs/>
                <w:color w:val="000000"/>
                <w:lang w:val="pt-BR"/>
              </w:rPr>
            </w:pPr>
            <w:r w:rsidRPr="00D56AEE">
              <w:rPr>
                <w:bCs/>
                <w:color w:val="000000"/>
                <w:lang w:val="pt-BR"/>
              </w:rPr>
              <w:t>Koronivia grass</w:t>
            </w:r>
          </w:p>
          <w:p w:rsidR="00B03544" w:rsidRPr="00D56AEE" w:rsidRDefault="00B03544" w:rsidP="00060321">
            <w:pPr>
              <w:pStyle w:val="ShellBodyText"/>
              <w:spacing w:after="0"/>
              <w:rPr>
                <w:bCs/>
                <w:color w:val="000000"/>
                <w:lang w:val="pt-BR"/>
              </w:rPr>
            </w:pPr>
            <w:r w:rsidRPr="00D56AEE">
              <w:rPr>
                <w:bCs/>
                <w:color w:val="000000"/>
                <w:lang w:val="pt-BR"/>
              </w:rPr>
              <w:t>Pangola grass</w:t>
            </w:r>
          </w:p>
          <w:p w:rsidR="00B03544" w:rsidRPr="00D56AEE" w:rsidRDefault="00B03544" w:rsidP="00060321">
            <w:pPr>
              <w:pStyle w:val="ShellBodyText"/>
              <w:spacing w:after="0"/>
              <w:rPr>
                <w:bCs/>
                <w:color w:val="000000"/>
                <w:lang w:val="pt-BR"/>
              </w:rPr>
            </w:pPr>
            <w:r w:rsidRPr="00D56AEE">
              <w:rPr>
                <w:bCs/>
                <w:color w:val="000000"/>
                <w:lang w:val="pt-BR"/>
              </w:rPr>
              <w:t>Para grass</w:t>
            </w:r>
          </w:p>
          <w:p w:rsidR="00B03544" w:rsidRPr="00D56AEE" w:rsidRDefault="00B03544" w:rsidP="00060321">
            <w:pPr>
              <w:pStyle w:val="ShellBodyText"/>
              <w:spacing w:after="0"/>
              <w:rPr>
                <w:bCs/>
                <w:color w:val="000000"/>
                <w:lang w:val="pt-BR"/>
              </w:rPr>
            </w:pPr>
            <w:r w:rsidRPr="00D56AEE">
              <w:rPr>
                <w:bCs/>
                <w:color w:val="000000"/>
                <w:lang w:val="pt-BR"/>
              </w:rPr>
              <w:t>Sabi grass</w:t>
            </w:r>
          </w:p>
          <w:p w:rsidR="00B03544" w:rsidRPr="00D56AEE" w:rsidRDefault="00B03544" w:rsidP="00060321">
            <w:pPr>
              <w:pStyle w:val="ShellBodyText"/>
              <w:spacing w:after="0"/>
              <w:rPr>
                <w:bCs/>
                <w:color w:val="000000"/>
                <w:lang w:val="pt-BR"/>
              </w:rPr>
            </w:pPr>
            <w:r w:rsidRPr="00D56AEE">
              <w:rPr>
                <w:bCs/>
                <w:color w:val="000000"/>
                <w:lang w:val="pt-BR"/>
              </w:rPr>
              <w:t>Setaria</w:t>
            </w:r>
          </w:p>
          <w:p w:rsidR="00B03544" w:rsidRPr="00060321" w:rsidRDefault="00B03544" w:rsidP="00060321">
            <w:pPr>
              <w:pStyle w:val="ShellBodyText"/>
              <w:spacing w:after="0"/>
              <w:rPr>
                <w:b/>
                <w:bCs/>
                <w:i/>
                <w:color w:val="000000"/>
                <w:lang w:val="pt-BR"/>
              </w:rPr>
            </w:pPr>
            <w:r w:rsidRPr="00D56AEE">
              <w:rPr>
                <w:bCs/>
                <w:color w:val="000000"/>
                <w:lang w:val="pt-BR"/>
              </w:rPr>
              <w:t>Signal grass</w:t>
            </w:r>
          </w:p>
        </w:tc>
        <w:tc>
          <w:tcPr>
            <w:tcW w:w="6662"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lang w:val="pt-BR"/>
              </w:rPr>
            </w:pPr>
            <w:r w:rsidRPr="00060321">
              <w:rPr>
                <w:color w:val="000000"/>
                <w:lang w:val="pt-BR"/>
              </w:rPr>
              <w:t>Amiga, Seca, Siran, Verano</w:t>
            </w:r>
          </w:p>
          <w:p w:rsidR="00B03544" w:rsidRPr="00060321" w:rsidRDefault="00B03544" w:rsidP="00060321">
            <w:pPr>
              <w:pStyle w:val="ShellBodyText"/>
              <w:spacing w:after="0"/>
              <w:rPr>
                <w:color w:val="000000"/>
                <w:lang w:val="pt-BR"/>
              </w:rPr>
            </w:pPr>
            <w:r w:rsidRPr="00060321">
              <w:rPr>
                <w:color w:val="000000"/>
                <w:lang w:val="pt-BR"/>
              </w:rPr>
              <w:t>Amiga, Cavalcade, Milgarra, Seca, Siran, Verano</w:t>
            </w:r>
          </w:p>
          <w:p w:rsidR="00B03544" w:rsidRPr="00060321" w:rsidRDefault="00B03544" w:rsidP="00060321">
            <w:pPr>
              <w:pStyle w:val="ShellBodyText"/>
              <w:spacing w:after="0"/>
              <w:rPr>
                <w:color w:val="000000"/>
                <w:lang w:val="pt-BR"/>
              </w:rPr>
            </w:pPr>
            <w:r w:rsidRPr="00060321">
              <w:rPr>
                <w:color w:val="000000"/>
                <w:lang w:val="pt-BR"/>
              </w:rPr>
              <w:t>Amiga, Bundey, Cavalcade, Glenn, Verano</w:t>
            </w:r>
          </w:p>
          <w:p w:rsidR="00B03544" w:rsidRPr="00060321" w:rsidRDefault="00B03544" w:rsidP="00060321">
            <w:pPr>
              <w:pStyle w:val="ShellBodyText"/>
              <w:spacing w:after="0"/>
              <w:rPr>
                <w:color w:val="000000"/>
                <w:lang w:val="pt-BR"/>
              </w:rPr>
            </w:pPr>
            <w:r w:rsidRPr="00060321">
              <w:rPr>
                <w:color w:val="000000"/>
                <w:lang w:val="pt-BR"/>
              </w:rPr>
              <w:t>Amiga, Bundey, Cavalcade, Milgarra, Seca, Siran, Verano</w:t>
            </w:r>
          </w:p>
          <w:p w:rsidR="00B03544" w:rsidRPr="00060321" w:rsidRDefault="00B03544" w:rsidP="00060321">
            <w:pPr>
              <w:pStyle w:val="ShellBodyText"/>
              <w:spacing w:after="0"/>
              <w:rPr>
                <w:color w:val="000000"/>
                <w:lang w:val="es-ES"/>
              </w:rPr>
            </w:pPr>
            <w:r w:rsidRPr="00060321">
              <w:rPr>
                <w:color w:val="000000"/>
                <w:lang w:val="es-ES"/>
              </w:rPr>
              <w:t xml:space="preserve">Amiga, </w:t>
            </w:r>
            <w:proofErr w:type="spellStart"/>
            <w:r w:rsidRPr="00060321">
              <w:rPr>
                <w:color w:val="000000"/>
                <w:lang w:val="es-ES"/>
              </w:rPr>
              <w:t>Bundey</w:t>
            </w:r>
            <w:proofErr w:type="spellEnd"/>
            <w:r w:rsidRPr="00060321">
              <w:rPr>
                <w:color w:val="000000"/>
                <w:lang w:val="es-ES"/>
              </w:rPr>
              <w:t xml:space="preserve">, </w:t>
            </w:r>
            <w:proofErr w:type="spellStart"/>
            <w:r w:rsidRPr="00060321">
              <w:rPr>
                <w:color w:val="000000"/>
                <w:lang w:val="es-ES"/>
              </w:rPr>
              <w:t>Cavalcade</w:t>
            </w:r>
            <w:proofErr w:type="spellEnd"/>
            <w:r w:rsidRPr="00060321">
              <w:rPr>
                <w:color w:val="000000"/>
                <w:lang w:val="es-ES"/>
              </w:rPr>
              <w:t>, Glenn, Lee, Verano</w:t>
            </w:r>
          </w:p>
          <w:p w:rsidR="00B03544" w:rsidRPr="00060321" w:rsidRDefault="00B03544" w:rsidP="00060321">
            <w:pPr>
              <w:pStyle w:val="ShellBodyText"/>
              <w:spacing w:after="0"/>
              <w:rPr>
                <w:color w:val="000000"/>
                <w:lang w:val="es-ES"/>
              </w:rPr>
            </w:pPr>
            <w:r w:rsidRPr="00060321">
              <w:rPr>
                <w:color w:val="000000"/>
                <w:lang w:val="es-ES"/>
              </w:rPr>
              <w:t>Amiga, Verano, Wynn</w:t>
            </w:r>
          </w:p>
          <w:p w:rsidR="00B03544" w:rsidRPr="00060321" w:rsidRDefault="00B03544" w:rsidP="00060321">
            <w:pPr>
              <w:pStyle w:val="ShellBodyText"/>
              <w:spacing w:after="0"/>
              <w:rPr>
                <w:color w:val="000000"/>
                <w:lang w:val="es-ES"/>
              </w:rPr>
            </w:pPr>
            <w:r w:rsidRPr="00060321">
              <w:rPr>
                <w:color w:val="000000"/>
                <w:lang w:val="es-ES"/>
              </w:rPr>
              <w:t xml:space="preserve">Amiga, </w:t>
            </w:r>
            <w:proofErr w:type="spellStart"/>
            <w:r w:rsidRPr="00060321">
              <w:rPr>
                <w:color w:val="000000"/>
                <w:lang w:val="es-ES"/>
              </w:rPr>
              <w:t>Bundey</w:t>
            </w:r>
            <w:proofErr w:type="spellEnd"/>
            <w:r w:rsidRPr="00060321">
              <w:rPr>
                <w:color w:val="000000"/>
                <w:lang w:val="es-ES"/>
              </w:rPr>
              <w:t>, Glenn, Lee, Verano</w:t>
            </w:r>
          </w:p>
          <w:p w:rsidR="00B03544" w:rsidRPr="00060321" w:rsidRDefault="00B03544" w:rsidP="00060321">
            <w:pPr>
              <w:pStyle w:val="ShellBodyText"/>
              <w:spacing w:after="0"/>
              <w:rPr>
                <w:color w:val="000000"/>
                <w:lang w:val="es-ES"/>
              </w:rPr>
            </w:pPr>
            <w:r w:rsidRPr="00060321">
              <w:rPr>
                <w:color w:val="000000"/>
                <w:lang w:val="es-ES"/>
              </w:rPr>
              <w:t xml:space="preserve">Amiga, </w:t>
            </w:r>
            <w:proofErr w:type="spellStart"/>
            <w:r w:rsidRPr="00060321">
              <w:rPr>
                <w:color w:val="000000"/>
                <w:lang w:val="es-ES"/>
              </w:rPr>
              <w:t>Bundey</w:t>
            </w:r>
            <w:proofErr w:type="spellEnd"/>
            <w:r w:rsidRPr="00060321">
              <w:rPr>
                <w:color w:val="000000"/>
                <w:lang w:val="es-ES"/>
              </w:rPr>
              <w:t xml:space="preserve">, </w:t>
            </w:r>
            <w:proofErr w:type="spellStart"/>
            <w:r w:rsidRPr="00060321">
              <w:rPr>
                <w:color w:val="000000"/>
                <w:lang w:val="es-ES"/>
              </w:rPr>
              <w:t>Cavalcade</w:t>
            </w:r>
            <w:proofErr w:type="spellEnd"/>
            <w:r w:rsidRPr="00060321">
              <w:rPr>
                <w:color w:val="000000"/>
                <w:lang w:val="es-ES"/>
              </w:rPr>
              <w:t>, Glenn, Verano</w:t>
            </w:r>
          </w:p>
          <w:p w:rsidR="00B03544" w:rsidRPr="00060321" w:rsidRDefault="00B03544" w:rsidP="00060321">
            <w:pPr>
              <w:pStyle w:val="ShellBodyText"/>
              <w:spacing w:after="0"/>
              <w:rPr>
                <w:color w:val="000000"/>
                <w:lang w:val="es-ES"/>
              </w:rPr>
            </w:pPr>
            <w:proofErr w:type="spellStart"/>
            <w:r w:rsidRPr="00060321">
              <w:rPr>
                <w:color w:val="000000"/>
                <w:lang w:val="es-ES"/>
              </w:rPr>
              <w:t>Bundey</w:t>
            </w:r>
            <w:proofErr w:type="spellEnd"/>
            <w:r w:rsidRPr="00060321">
              <w:rPr>
                <w:color w:val="000000"/>
                <w:lang w:val="es-ES"/>
              </w:rPr>
              <w:t>, Glenn, Lee</w:t>
            </w:r>
          </w:p>
          <w:p w:rsidR="00B03544" w:rsidRPr="00060321" w:rsidRDefault="00B03544" w:rsidP="00060321">
            <w:pPr>
              <w:pStyle w:val="ShellBodyText"/>
              <w:spacing w:after="0"/>
              <w:rPr>
                <w:color w:val="000000"/>
                <w:lang w:val="es-ES"/>
              </w:rPr>
            </w:pPr>
            <w:r w:rsidRPr="00060321">
              <w:rPr>
                <w:color w:val="000000"/>
                <w:lang w:val="es-ES"/>
              </w:rPr>
              <w:t xml:space="preserve">Amiga, </w:t>
            </w:r>
            <w:proofErr w:type="spellStart"/>
            <w:r w:rsidRPr="00060321">
              <w:rPr>
                <w:color w:val="000000"/>
                <w:lang w:val="es-ES"/>
              </w:rPr>
              <w:t>Cavalcade</w:t>
            </w:r>
            <w:proofErr w:type="spellEnd"/>
            <w:r w:rsidRPr="00060321">
              <w:rPr>
                <w:color w:val="000000"/>
                <w:lang w:val="es-ES"/>
              </w:rPr>
              <w:t xml:space="preserve">, </w:t>
            </w:r>
            <w:proofErr w:type="spellStart"/>
            <w:r w:rsidRPr="00060321">
              <w:rPr>
                <w:color w:val="000000"/>
                <w:lang w:val="es-ES"/>
              </w:rPr>
              <w:t>Milgarra</w:t>
            </w:r>
            <w:proofErr w:type="spellEnd"/>
            <w:r w:rsidRPr="00060321">
              <w:rPr>
                <w:color w:val="000000"/>
                <w:lang w:val="es-ES"/>
              </w:rPr>
              <w:t xml:space="preserve">, Seca, </w:t>
            </w:r>
            <w:proofErr w:type="spellStart"/>
            <w:r w:rsidRPr="00060321">
              <w:rPr>
                <w:color w:val="000000"/>
                <w:lang w:val="es-ES"/>
              </w:rPr>
              <w:t>Siran</w:t>
            </w:r>
            <w:proofErr w:type="spellEnd"/>
            <w:r w:rsidRPr="00060321">
              <w:rPr>
                <w:color w:val="000000"/>
                <w:lang w:val="es-ES"/>
              </w:rPr>
              <w:t>, Verano, Wynn</w:t>
            </w:r>
          </w:p>
          <w:p w:rsidR="00B03544" w:rsidRPr="00060321" w:rsidRDefault="00B03544" w:rsidP="00060321">
            <w:pPr>
              <w:pStyle w:val="ShellBodyText"/>
              <w:tabs>
                <w:tab w:val="left" w:pos="4020"/>
              </w:tabs>
              <w:spacing w:after="0"/>
              <w:rPr>
                <w:color w:val="000000"/>
                <w:lang w:val="es-ES"/>
              </w:rPr>
            </w:pPr>
            <w:proofErr w:type="spellStart"/>
            <w:r w:rsidRPr="00060321">
              <w:rPr>
                <w:color w:val="000000"/>
                <w:lang w:val="es-ES"/>
              </w:rPr>
              <w:t>Bundey</w:t>
            </w:r>
            <w:proofErr w:type="spellEnd"/>
            <w:r w:rsidRPr="00060321">
              <w:rPr>
                <w:color w:val="000000"/>
                <w:lang w:val="es-ES"/>
              </w:rPr>
              <w:t xml:space="preserve">, </w:t>
            </w:r>
            <w:proofErr w:type="spellStart"/>
            <w:r w:rsidRPr="00060321">
              <w:rPr>
                <w:color w:val="000000"/>
                <w:lang w:val="es-ES"/>
              </w:rPr>
              <w:t>Cavalcade</w:t>
            </w:r>
            <w:proofErr w:type="spellEnd"/>
            <w:r w:rsidRPr="00060321">
              <w:rPr>
                <w:color w:val="000000"/>
                <w:lang w:val="es-ES"/>
              </w:rPr>
              <w:t>, Glenn, Lee, Wynn</w:t>
            </w:r>
          </w:p>
          <w:p w:rsidR="00B03544" w:rsidRPr="00060321" w:rsidRDefault="00B03544" w:rsidP="00060321">
            <w:pPr>
              <w:pStyle w:val="ShellBodyText"/>
              <w:spacing w:after="0"/>
              <w:rPr>
                <w:color w:val="000000"/>
                <w:lang w:val="es-ES"/>
              </w:rPr>
            </w:pPr>
            <w:r w:rsidRPr="00060321">
              <w:rPr>
                <w:color w:val="000000"/>
                <w:lang w:val="es-ES"/>
              </w:rPr>
              <w:t xml:space="preserve">Amiga, </w:t>
            </w:r>
            <w:proofErr w:type="spellStart"/>
            <w:r w:rsidRPr="00060321">
              <w:rPr>
                <w:color w:val="000000"/>
                <w:lang w:val="es-ES"/>
              </w:rPr>
              <w:t>Bundey</w:t>
            </w:r>
            <w:proofErr w:type="spellEnd"/>
            <w:r w:rsidR="003D27C9">
              <w:rPr>
                <w:color w:val="000000"/>
                <w:lang w:val="es-ES"/>
              </w:rPr>
              <w:t>,</w:t>
            </w:r>
            <w:r w:rsidRPr="00060321">
              <w:rPr>
                <w:color w:val="000000"/>
                <w:lang w:val="es-ES"/>
              </w:rPr>
              <w:t xml:space="preserve"> </w:t>
            </w:r>
            <w:proofErr w:type="spellStart"/>
            <w:r w:rsidRPr="00060321">
              <w:rPr>
                <w:color w:val="000000"/>
                <w:lang w:val="es-ES"/>
              </w:rPr>
              <w:t>Cavalcade</w:t>
            </w:r>
            <w:proofErr w:type="spellEnd"/>
            <w:r w:rsidRPr="00060321">
              <w:rPr>
                <w:color w:val="000000"/>
                <w:lang w:val="es-ES"/>
              </w:rPr>
              <w:t>, Glenn, Lee, Verano</w:t>
            </w:r>
          </w:p>
        </w:tc>
      </w:tr>
    </w:tbl>
    <w:p w:rsidR="00B03544" w:rsidRDefault="00B03544" w:rsidP="006E3AED">
      <w:pPr>
        <w:pStyle w:val="ShellBodyText"/>
      </w:pPr>
    </w:p>
    <w:p w:rsidR="00B03544" w:rsidRDefault="00B03544" w:rsidP="006E3AED">
      <w:pPr>
        <w:pStyle w:val="ShellBodyText"/>
      </w:pPr>
      <w:proofErr w:type="gramStart"/>
      <w:r w:rsidRPr="00A21D5F">
        <w:rPr>
          <w:b/>
        </w:rPr>
        <w:t>Table 4.</w:t>
      </w:r>
      <w:proofErr w:type="gramEnd"/>
      <w:r>
        <w:t xml:space="preserve"> Forage grasses</w:t>
      </w:r>
    </w:p>
    <w:tbl>
      <w:tblPr>
        <w:tblW w:w="10513" w:type="dxa"/>
        <w:tblBorders>
          <w:top w:val="single" w:sz="8" w:space="0" w:color="000000"/>
          <w:bottom w:val="single" w:sz="8" w:space="0" w:color="000000"/>
        </w:tblBorders>
        <w:tblLayout w:type="fixed"/>
        <w:tblLook w:val="00A0" w:firstRow="1" w:lastRow="0" w:firstColumn="1" w:lastColumn="0" w:noHBand="0" w:noVBand="0"/>
      </w:tblPr>
      <w:tblGrid>
        <w:gridCol w:w="2944"/>
        <w:gridCol w:w="1984"/>
        <w:gridCol w:w="1843"/>
        <w:gridCol w:w="1644"/>
        <w:gridCol w:w="2098"/>
      </w:tblGrid>
      <w:tr w:rsidR="00B03544" w:rsidRPr="00962FF4" w:rsidTr="00060321">
        <w:tc>
          <w:tcPr>
            <w:tcW w:w="294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Species</w:t>
            </w:r>
          </w:p>
        </w:tc>
        <w:tc>
          <w:tcPr>
            <w:tcW w:w="198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Common name</w:t>
            </w:r>
          </w:p>
        </w:tc>
        <w:tc>
          <w:tcPr>
            <w:tcW w:w="1843"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Cultivar</w:t>
            </w:r>
          </w:p>
        </w:tc>
        <w:tc>
          <w:tcPr>
            <w:tcW w:w="164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Rainfall (mm)</w:t>
            </w:r>
          </w:p>
        </w:tc>
        <w:tc>
          <w:tcPr>
            <w:tcW w:w="2098"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Soils</w:t>
            </w:r>
          </w:p>
        </w:tc>
      </w:tr>
      <w:tr w:rsidR="00B03544" w:rsidTr="00060321">
        <w:tc>
          <w:tcPr>
            <w:tcW w:w="2944" w:type="dxa"/>
            <w:tcBorders>
              <w:left w:val="nil"/>
              <w:bottom w:val="single" w:sz="8" w:space="0" w:color="000000"/>
              <w:right w:val="nil"/>
            </w:tcBorders>
            <w:shd w:val="clear" w:color="auto" w:fill="C0C0C0"/>
          </w:tcPr>
          <w:p w:rsidR="00B03544" w:rsidRPr="00D56AEE" w:rsidRDefault="00B03544" w:rsidP="00060321">
            <w:pPr>
              <w:pStyle w:val="ShellBodyText"/>
              <w:spacing w:after="0"/>
              <w:rPr>
                <w:bCs/>
                <w:i/>
                <w:color w:val="000000"/>
              </w:rPr>
            </w:pPr>
            <w:proofErr w:type="spellStart"/>
            <w:r w:rsidRPr="00D56AEE">
              <w:rPr>
                <w:bCs/>
                <w:i/>
                <w:color w:val="000000"/>
              </w:rPr>
              <w:t>Pennisetum</w:t>
            </w:r>
            <w:proofErr w:type="spellEnd"/>
            <w:r w:rsidRPr="00D56AEE">
              <w:rPr>
                <w:bCs/>
                <w:i/>
                <w:color w:val="000000"/>
              </w:rPr>
              <w:t xml:space="preserve"> </w:t>
            </w:r>
            <w:proofErr w:type="spellStart"/>
            <w:r w:rsidRPr="00D56AEE">
              <w:rPr>
                <w:bCs/>
                <w:i/>
                <w:color w:val="000000"/>
              </w:rPr>
              <w:t>americanum</w:t>
            </w:r>
            <w:proofErr w:type="spellEnd"/>
          </w:p>
          <w:p w:rsidR="00B03544" w:rsidRPr="00D56AEE" w:rsidRDefault="00B03544" w:rsidP="00060321">
            <w:pPr>
              <w:pStyle w:val="ShellBodyText"/>
              <w:spacing w:after="0"/>
              <w:rPr>
                <w:bCs/>
                <w:i/>
                <w:color w:val="000000"/>
              </w:rPr>
            </w:pPr>
            <w:proofErr w:type="spellStart"/>
            <w:r w:rsidRPr="00D56AEE">
              <w:rPr>
                <w:bCs/>
                <w:i/>
                <w:color w:val="000000"/>
              </w:rPr>
              <w:t>Pennisetum</w:t>
            </w:r>
            <w:proofErr w:type="spellEnd"/>
            <w:r w:rsidRPr="00D56AEE">
              <w:rPr>
                <w:bCs/>
                <w:i/>
                <w:color w:val="000000"/>
              </w:rPr>
              <w:t xml:space="preserve"> </w:t>
            </w:r>
            <w:proofErr w:type="spellStart"/>
            <w:r w:rsidRPr="00D56AEE">
              <w:rPr>
                <w:bCs/>
                <w:i/>
                <w:color w:val="000000"/>
              </w:rPr>
              <w:t>americanum</w:t>
            </w:r>
            <w:proofErr w:type="spellEnd"/>
          </w:p>
          <w:p w:rsidR="00B03544" w:rsidRPr="00D56AEE" w:rsidRDefault="00B03544" w:rsidP="00060321">
            <w:pPr>
              <w:pStyle w:val="ShellBodyText"/>
              <w:spacing w:after="0"/>
              <w:rPr>
                <w:bCs/>
                <w:color w:val="000000"/>
              </w:rPr>
            </w:pPr>
            <w:r w:rsidRPr="00D56AEE">
              <w:rPr>
                <w:bCs/>
                <w:i/>
                <w:color w:val="000000"/>
              </w:rPr>
              <w:t>Sorghum</w:t>
            </w:r>
            <w:r w:rsidRPr="00D56AEE">
              <w:rPr>
                <w:bCs/>
                <w:color w:val="000000"/>
              </w:rPr>
              <w:t xml:space="preserve"> sp.</w:t>
            </w:r>
          </w:p>
          <w:p w:rsidR="00B03544" w:rsidRPr="00D56AEE" w:rsidRDefault="00B03544" w:rsidP="00060321">
            <w:pPr>
              <w:pStyle w:val="ShellBodyText"/>
              <w:spacing w:after="0"/>
              <w:rPr>
                <w:bCs/>
                <w:color w:val="000000"/>
              </w:rPr>
            </w:pPr>
            <w:r w:rsidRPr="00D56AEE">
              <w:rPr>
                <w:bCs/>
                <w:i/>
                <w:color w:val="000000"/>
              </w:rPr>
              <w:t>Sorghum</w:t>
            </w:r>
            <w:r w:rsidRPr="00D56AEE">
              <w:rPr>
                <w:bCs/>
                <w:color w:val="000000"/>
              </w:rPr>
              <w:t xml:space="preserve"> sp.</w:t>
            </w:r>
          </w:p>
          <w:p w:rsidR="00B03544" w:rsidRPr="00D56AEE" w:rsidRDefault="00B03544" w:rsidP="00060321">
            <w:pPr>
              <w:pStyle w:val="ShellBodyText"/>
              <w:spacing w:after="0"/>
              <w:rPr>
                <w:bCs/>
                <w:color w:val="000000"/>
              </w:rPr>
            </w:pPr>
            <w:r w:rsidRPr="00D56AEE">
              <w:rPr>
                <w:bCs/>
                <w:i/>
                <w:color w:val="000000"/>
              </w:rPr>
              <w:t>Sorghum</w:t>
            </w:r>
            <w:r w:rsidRPr="00D56AEE">
              <w:rPr>
                <w:bCs/>
                <w:color w:val="000000"/>
              </w:rPr>
              <w:t xml:space="preserve"> sp.</w:t>
            </w:r>
          </w:p>
          <w:p w:rsidR="00B03544" w:rsidRPr="00D56AEE" w:rsidRDefault="00B03544" w:rsidP="00060321">
            <w:pPr>
              <w:pStyle w:val="ShellBodyText"/>
              <w:spacing w:after="0"/>
              <w:rPr>
                <w:bCs/>
                <w:color w:val="000000"/>
              </w:rPr>
            </w:pPr>
            <w:r w:rsidRPr="00D56AEE">
              <w:rPr>
                <w:bCs/>
                <w:i/>
                <w:color w:val="000000"/>
              </w:rPr>
              <w:t>Sorghum</w:t>
            </w:r>
            <w:r w:rsidRPr="00D56AEE">
              <w:rPr>
                <w:bCs/>
                <w:color w:val="000000"/>
              </w:rPr>
              <w:t xml:space="preserve"> sp.</w:t>
            </w:r>
          </w:p>
        </w:tc>
        <w:tc>
          <w:tcPr>
            <w:tcW w:w="1984"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pearl millet</w:t>
            </w:r>
          </w:p>
          <w:p w:rsidR="00B03544" w:rsidRPr="00060321" w:rsidRDefault="00B03544" w:rsidP="00060321">
            <w:pPr>
              <w:pStyle w:val="ShellBodyText"/>
              <w:spacing w:after="0"/>
              <w:rPr>
                <w:color w:val="000000"/>
              </w:rPr>
            </w:pPr>
            <w:r w:rsidRPr="00060321">
              <w:rPr>
                <w:color w:val="000000"/>
              </w:rPr>
              <w:t>pearl millet</w:t>
            </w:r>
          </w:p>
          <w:p w:rsidR="00B03544" w:rsidRPr="00060321" w:rsidRDefault="00B03544" w:rsidP="00060321">
            <w:pPr>
              <w:pStyle w:val="ShellBodyText"/>
              <w:spacing w:after="0"/>
              <w:rPr>
                <w:color w:val="000000"/>
              </w:rPr>
            </w:pPr>
            <w:r w:rsidRPr="00060321">
              <w:rPr>
                <w:color w:val="000000"/>
              </w:rPr>
              <w:t>forage sorghum</w:t>
            </w:r>
          </w:p>
          <w:p w:rsidR="00B03544" w:rsidRPr="00060321" w:rsidRDefault="00B03544" w:rsidP="00060321">
            <w:pPr>
              <w:pStyle w:val="ShellBodyText"/>
              <w:spacing w:after="0"/>
              <w:rPr>
                <w:color w:val="000000"/>
              </w:rPr>
            </w:pPr>
            <w:r w:rsidRPr="00060321">
              <w:rPr>
                <w:color w:val="000000"/>
              </w:rPr>
              <w:t>forage sorghum</w:t>
            </w:r>
          </w:p>
          <w:p w:rsidR="00B03544" w:rsidRPr="00060321" w:rsidRDefault="00B03544" w:rsidP="00060321">
            <w:pPr>
              <w:pStyle w:val="ShellBodyText"/>
              <w:spacing w:after="0"/>
              <w:rPr>
                <w:color w:val="000000"/>
              </w:rPr>
            </w:pPr>
            <w:r w:rsidRPr="00060321">
              <w:rPr>
                <w:color w:val="000000"/>
              </w:rPr>
              <w:t>forage sorghum</w:t>
            </w:r>
          </w:p>
          <w:p w:rsidR="00B03544" w:rsidRPr="00060321" w:rsidRDefault="00B03544" w:rsidP="00060321">
            <w:pPr>
              <w:pStyle w:val="ShellBodyText"/>
              <w:spacing w:after="0"/>
              <w:rPr>
                <w:color w:val="000000"/>
              </w:rPr>
            </w:pPr>
            <w:r w:rsidRPr="00060321">
              <w:rPr>
                <w:color w:val="000000"/>
              </w:rPr>
              <w:t>forage sorghum</w:t>
            </w:r>
          </w:p>
        </w:tc>
        <w:tc>
          <w:tcPr>
            <w:tcW w:w="1843"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Ingrid Pearl</w:t>
            </w:r>
          </w:p>
          <w:p w:rsidR="00B03544" w:rsidRPr="00060321" w:rsidRDefault="00B03544" w:rsidP="00060321">
            <w:pPr>
              <w:pStyle w:val="ShellBodyText"/>
              <w:spacing w:after="0"/>
              <w:rPr>
                <w:color w:val="000000"/>
              </w:rPr>
            </w:pPr>
            <w:r w:rsidRPr="00060321">
              <w:rPr>
                <w:color w:val="000000"/>
              </w:rPr>
              <w:t>Katherine Pearl</w:t>
            </w:r>
          </w:p>
          <w:p w:rsidR="00B03544" w:rsidRPr="00060321" w:rsidRDefault="00B03544" w:rsidP="00060321">
            <w:pPr>
              <w:pStyle w:val="ShellBodyText"/>
              <w:spacing w:after="0"/>
              <w:rPr>
                <w:color w:val="000000"/>
              </w:rPr>
            </w:pPr>
            <w:r w:rsidRPr="00060321">
              <w:rPr>
                <w:color w:val="000000"/>
              </w:rPr>
              <w:t>Jumbo</w:t>
            </w:r>
          </w:p>
          <w:p w:rsidR="00B03544" w:rsidRPr="00060321" w:rsidRDefault="00B03544" w:rsidP="00060321">
            <w:pPr>
              <w:pStyle w:val="ShellBodyText"/>
              <w:spacing w:after="0"/>
              <w:rPr>
                <w:color w:val="000000"/>
              </w:rPr>
            </w:pPr>
            <w:r w:rsidRPr="00060321">
              <w:rPr>
                <w:color w:val="000000"/>
              </w:rPr>
              <w:t>Magic</w:t>
            </w:r>
          </w:p>
          <w:p w:rsidR="00B03544" w:rsidRPr="00060321" w:rsidRDefault="00B03544" w:rsidP="00060321">
            <w:pPr>
              <w:pStyle w:val="ShellBodyText"/>
              <w:spacing w:after="0"/>
              <w:rPr>
                <w:color w:val="000000"/>
              </w:rPr>
            </w:pPr>
            <w:proofErr w:type="spellStart"/>
            <w:r w:rsidRPr="00060321">
              <w:rPr>
                <w:color w:val="000000"/>
              </w:rPr>
              <w:t>Sugargraze</w:t>
            </w:r>
            <w:proofErr w:type="spellEnd"/>
          </w:p>
          <w:p w:rsidR="00B03544" w:rsidRPr="00060321" w:rsidRDefault="00B03544" w:rsidP="00060321">
            <w:pPr>
              <w:pStyle w:val="ShellBodyText"/>
              <w:spacing w:after="0"/>
              <w:rPr>
                <w:color w:val="000000"/>
              </w:rPr>
            </w:pPr>
            <w:r w:rsidRPr="00060321">
              <w:rPr>
                <w:color w:val="000000"/>
              </w:rPr>
              <w:t>Silk</w:t>
            </w:r>
          </w:p>
        </w:tc>
        <w:tc>
          <w:tcPr>
            <w:tcW w:w="1644"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tc>
        <w:tc>
          <w:tcPr>
            <w:tcW w:w="2098"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Deep, well</w:t>
            </w:r>
            <w:r>
              <w:rPr>
                <w:color w:val="000000"/>
              </w:rPr>
              <w:t>-</w:t>
            </w:r>
            <w:r w:rsidRPr="00060321">
              <w:rPr>
                <w:color w:val="000000"/>
              </w:rPr>
              <w:t>drained</w:t>
            </w:r>
          </w:p>
          <w:p w:rsidR="00B03544" w:rsidRPr="00060321" w:rsidRDefault="00B03544" w:rsidP="00060321">
            <w:pPr>
              <w:pStyle w:val="ShellBodyText"/>
              <w:spacing w:after="0"/>
              <w:rPr>
                <w:color w:val="000000"/>
              </w:rPr>
            </w:pPr>
            <w:r w:rsidRPr="00060321">
              <w:rPr>
                <w:color w:val="000000"/>
              </w:rPr>
              <w:t xml:space="preserve">Deep, well </w:t>
            </w:r>
            <w:r>
              <w:rPr>
                <w:color w:val="000000"/>
              </w:rPr>
              <w:t>-</w:t>
            </w:r>
            <w:r w:rsidRPr="00060321">
              <w:rPr>
                <w:color w:val="000000"/>
              </w:rPr>
              <w:t>rained</w:t>
            </w:r>
          </w:p>
          <w:p w:rsidR="00B03544" w:rsidRPr="00060321" w:rsidRDefault="00B03544" w:rsidP="00060321">
            <w:pPr>
              <w:pStyle w:val="ShellBodyText"/>
              <w:spacing w:after="0"/>
              <w:rPr>
                <w:color w:val="000000"/>
              </w:rPr>
            </w:pPr>
            <w:r w:rsidRPr="00060321">
              <w:rPr>
                <w:color w:val="000000"/>
              </w:rPr>
              <w:t>Deep, well</w:t>
            </w:r>
            <w:r>
              <w:rPr>
                <w:color w:val="000000"/>
              </w:rPr>
              <w:t>-</w:t>
            </w:r>
            <w:r w:rsidRPr="00060321">
              <w:rPr>
                <w:color w:val="000000"/>
              </w:rPr>
              <w:t>drained</w:t>
            </w:r>
          </w:p>
          <w:p w:rsidR="00B03544" w:rsidRPr="00060321" w:rsidRDefault="00B03544" w:rsidP="00060321">
            <w:pPr>
              <w:pStyle w:val="ShellBodyText"/>
              <w:spacing w:after="0"/>
              <w:rPr>
                <w:color w:val="000000"/>
              </w:rPr>
            </w:pPr>
            <w:r>
              <w:rPr>
                <w:color w:val="000000"/>
              </w:rPr>
              <w:t>Deep, well-</w:t>
            </w:r>
            <w:r w:rsidRPr="00060321">
              <w:rPr>
                <w:color w:val="000000"/>
              </w:rPr>
              <w:t>drained</w:t>
            </w:r>
          </w:p>
          <w:p w:rsidR="00B03544" w:rsidRPr="00060321" w:rsidRDefault="00B03544" w:rsidP="00060321">
            <w:pPr>
              <w:pStyle w:val="ShellBodyText"/>
              <w:spacing w:after="0"/>
              <w:rPr>
                <w:color w:val="000000"/>
              </w:rPr>
            </w:pPr>
            <w:r>
              <w:rPr>
                <w:color w:val="000000"/>
              </w:rPr>
              <w:t>Deep, well-</w:t>
            </w:r>
            <w:r w:rsidRPr="00060321">
              <w:rPr>
                <w:color w:val="000000"/>
              </w:rPr>
              <w:t>drained</w:t>
            </w:r>
          </w:p>
          <w:p w:rsidR="00B03544" w:rsidRPr="00060321" w:rsidRDefault="00B03544" w:rsidP="00060321">
            <w:pPr>
              <w:pStyle w:val="ShellBodyText"/>
              <w:spacing w:after="0"/>
              <w:rPr>
                <w:color w:val="000000"/>
              </w:rPr>
            </w:pPr>
            <w:r w:rsidRPr="00060321">
              <w:rPr>
                <w:color w:val="000000"/>
              </w:rPr>
              <w:t>Deep, well</w:t>
            </w:r>
            <w:r>
              <w:rPr>
                <w:color w:val="000000"/>
              </w:rPr>
              <w:t>-</w:t>
            </w:r>
            <w:r w:rsidRPr="00060321">
              <w:rPr>
                <w:color w:val="000000"/>
              </w:rPr>
              <w:t>drained</w:t>
            </w:r>
          </w:p>
        </w:tc>
      </w:tr>
    </w:tbl>
    <w:p w:rsidR="00B03544" w:rsidRDefault="00B03544" w:rsidP="006E3AED">
      <w:pPr>
        <w:pStyle w:val="ShellBodyText"/>
      </w:pPr>
    </w:p>
    <w:p w:rsidR="00B03544" w:rsidRDefault="00B03544" w:rsidP="006E3AED">
      <w:pPr>
        <w:pStyle w:val="ShellBodyText"/>
      </w:pPr>
      <w:proofErr w:type="gramStart"/>
      <w:r w:rsidRPr="003B46E6">
        <w:rPr>
          <w:b/>
        </w:rPr>
        <w:t>Table 5.</w:t>
      </w:r>
      <w:proofErr w:type="gramEnd"/>
      <w:r>
        <w:t xml:space="preserve"> Forage legumes</w:t>
      </w:r>
    </w:p>
    <w:tbl>
      <w:tblPr>
        <w:tblW w:w="10512" w:type="dxa"/>
        <w:tblBorders>
          <w:top w:val="single" w:sz="8" w:space="0" w:color="000000"/>
          <w:bottom w:val="single" w:sz="8" w:space="0" w:color="000000"/>
        </w:tblBorders>
        <w:tblLayout w:type="fixed"/>
        <w:tblLook w:val="00A0" w:firstRow="1" w:lastRow="0" w:firstColumn="1" w:lastColumn="0" w:noHBand="0" w:noVBand="0"/>
      </w:tblPr>
      <w:tblGrid>
        <w:gridCol w:w="2944"/>
        <w:gridCol w:w="1984"/>
        <w:gridCol w:w="1843"/>
        <w:gridCol w:w="1701"/>
        <w:gridCol w:w="2040"/>
      </w:tblGrid>
      <w:tr w:rsidR="00B03544" w:rsidRPr="00962FF4" w:rsidTr="00060321">
        <w:tc>
          <w:tcPr>
            <w:tcW w:w="294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Species</w:t>
            </w:r>
          </w:p>
        </w:tc>
        <w:tc>
          <w:tcPr>
            <w:tcW w:w="198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Common name</w:t>
            </w:r>
          </w:p>
        </w:tc>
        <w:tc>
          <w:tcPr>
            <w:tcW w:w="1843"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Cultivar</w:t>
            </w:r>
          </w:p>
        </w:tc>
        <w:tc>
          <w:tcPr>
            <w:tcW w:w="1701"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Rainfall (mm)</w:t>
            </w:r>
          </w:p>
        </w:tc>
        <w:tc>
          <w:tcPr>
            <w:tcW w:w="2040"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rPr>
            </w:pPr>
            <w:r w:rsidRPr="00060321">
              <w:rPr>
                <w:b/>
                <w:bCs/>
                <w:color w:val="000000"/>
              </w:rPr>
              <w:t>Soils</w:t>
            </w:r>
          </w:p>
        </w:tc>
      </w:tr>
      <w:tr w:rsidR="00B03544" w:rsidTr="00060321">
        <w:tc>
          <w:tcPr>
            <w:tcW w:w="2944" w:type="dxa"/>
            <w:tcBorders>
              <w:left w:val="nil"/>
              <w:bottom w:val="single" w:sz="8" w:space="0" w:color="000000"/>
              <w:right w:val="nil"/>
            </w:tcBorders>
            <w:shd w:val="clear" w:color="auto" w:fill="C0C0C0"/>
          </w:tcPr>
          <w:p w:rsidR="00B03544" w:rsidRPr="00D56AEE" w:rsidRDefault="00B03544" w:rsidP="00060321">
            <w:pPr>
              <w:pStyle w:val="ShellBodyText"/>
              <w:spacing w:after="0"/>
              <w:rPr>
                <w:bCs/>
                <w:i/>
                <w:color w:val="000000"/>
                <w:lang w:val="es-ES"/>
              </w:rPr>
            </w:pPr>
            <w:proofErr w:type="spellStart"/>
            <w:r w:rsidRPr="00D56AEE">
              <w:rPr>
                <w:bCs/>
                <w:i/>
                <w:color w:val="000000"/>
                <w:lang w:val="es-ES"/>
              </w:rPr>
              <w:t>Lablab</w:t>
            </w:r>
            <w:proofErr w:type="spellEnd"/>
            <w:r w:rsidRPr="00D56AEE">
              <w:rPr>
                <w:bCs/>
                <w:i/>
                <w:color w:val="000000"/>
                <w:lang w:val="es-ES"/>
              </w:rPr>
              <w:t xml:space="preserve"> </w:t>
            </w:r>
            <w:proofErr w:type="spellStart"/>
            <w:r w:rsidRPr="00D56AEE">
              <w:rPr>
                <w:bCs/>
                <w:i/>
                <w:color w:val="000000"/>
                <w:lang w:val="es-ES"/>
              </w:rPr>
              <w:t>purpureus</w:t>
            </w:r>
            <w:proofErr w:type="spellEnd"/>
          </w:p>
          <w:p w:rsidR="00B03544" w:rsidRPr="00D56AEE" w:rsidRDefault="00B03544" w:rsidP="00060321">
            <w:pPr>
              <w:pStyle w:val="ShellBodyText"/>
              <w:spacing w:after="0"/>
              <w:rPr>
                <w:bCs/>
                <w:i/>
                <w:color w:val="000000"/>
                <w:lang w:val="es-ES"/>
              </w:rPr>
            </w:pPr>
            <w:proofErr w:type="spellStart"/>
            <w:r w:rsidRPr="00D56AEE">
              <w:rPr>
                <w:bCs/>
                <w:i/>
                <w:color w:val="000000"/>
                <w:lang w:val="es-ES"/>
              </w:rPr>
              <w:t>Lablab</w:t>
            </w:r>
            <w:proofErr w:type="spellEnd"/>
            <w:r w:rsidRPr="00D56AEE">
              <w:rPr>
                <w:bCs/>
                <w:i/>
                <w:color w:val="000000"/>
                <w:lang w:val="es-ES"/>
              </w:rPr>
              <w:t xml:space="preserve"> </w:t>
            </w:r>
            <w:proofErr w:type="spellStart"/>
            <w:r w:rsidRPr="00D56AEE">
              <w:rPr>
                <w:bCs/>
                <w:i/>
                <w:color w:val="000000"/>
                <w:lang w:val="es-ES"/>
              </w:rPr>
              <w:t>purpureus</w:t>
            </w:r>
            <w:proofErr w:type="spellEnd"/>
          </w:p>
          <w:p w:rsidR="00B03544" w:rsidRPr="00D56AEE" w:rsidRDefault="00B03544" w:rsidP="00060321">
            <w:pPr>
              <w:pStyle w:val="ShellBodyText"/>
              <w:spacing w:after="0"/>
              <w:rPr>
                <w:bCs/>
                <w:i/>
                <w:color w:val="000000"/>
                <w:lang w:val="es-ES"/>
              </w:rPr>
            </w:pPr>
            <w:proofErr w:type="spellStart"/>
            <w:r w:rsidRPr="00D56AEE">
              <w:rPr>
                <w:bCs/>
                <w:i/>
                <w:color w:val="000000"/>
                <w:lang w:val="es-ES"/>
              </w:rPr>
              <w:t>Vigna</w:t>
            </w:r>
            <w:proofErr w:type="spellEnd"/>
            <w:r w:rsidRPr="00D56AEE">
              <w:rPr>
                <w:bCs/>
                <w:i/>
                <w:color w:val="000000"/>
                <w:lang w:val="es-ES"/>
              </w:rPr>
              <w:t xml:space="preserve"> </w:t>
            </w:r>
            <w:proofErr w:type="spellStart"/>
            <w:r w:rsidRPr="00D56AEE">
              <w:rPr>
                <w:bCs/>
                <w:i/>
                <w:color w:val="000000"/>
                <w:lang w:val="es-ES"/>
              </w:rPr>
              <w:t>unguiculata</w:t>
            </w:r>
            <w:proofErr w:type="spellEnd"/>
          </w:p>
          <w:p w:rsidR="00B03544" w:rsidRPr="00D56AEE" w:rsidRDefault="00B03544" w:rsidP="00060321">
            <w:pPr>
              <w:pStyle w:val="ShellBodyText"/>
              <w:spacing w:after="0"/>
              <w:rPr>
                <w:bCs/>
                <w:i/>
                <w:color w:val="000000"/>
                <w:lang w:val="es-ES"/>
              </w:rPr>
            </w:pPr>
            <w:proofErr w:type="spellStart"/>
            <w:r w:rsidRPr="00D56AEE">
              <w:rPr>
                <w:bCs/>
                <w:i/>
                <w:color w:val="000000"/>
                <w:lang w:val="es-ES"/>
              </w:rPr>
              <w:t>Vigna</w:t>
            </w:r>
            <w:proofErr w:type="spellEnd"/>
            <w:r w:rsidRPr="00D56AEE">
              <w:rPr>
                <w:bCs/>
                <w:i/>
                <w:color w:val="000000"/>
                <w:lang w:val="es-ES"/>
              </w:rPr>
              <w:t xml:space="preserve"> </w:t>
            </w:r>
            <w:proofErr w:type="spellStart"/>
            <w:r w:rsidRPr="00D56AEE">
              <w:rPr>
                <w:bCs/>
                <w:i/>
                <w:color w:val="000000"/>
                <w:lang w:val="es-ES"/>
              </w:rPr>
              <w:t>unguiculata</w:t>
            </w:r>
            <w:proofErr w:type="spellEnd"/>
          </w:p>
          <w:p w:rsidR="00B03544" w:rsidRPr="00D56AEE" w:rsidRDefault="00B03544" w:rsidP="00060321">
            <w:pPr>
              <w:pStyle w:val="ShellBodyText"/>
              <w:spacing w:after="0"/>
              <w:rPr>
                <w:bCs/>
                <w:i/>
                <w:color w:val="000000"/>
              </w:rPr>
            </w:pPr>
            <w:proofErr w:type="spellStart"/>
            <w:r w:rsidRPr="00D56AEE">
              <w:rPr>
                <w:bCs/>
                <w:i/>
                <w:color w:val="000000"/>
              </w:rPr>
              <w:t>Vigna</w:t>
            </w:r>
            <w:proofErr w:type="spellEnd"/>
            <w:r w:rsidRPr="00D56AEE">
              <w:rPr>
                <w:bCs/>
                <w:i/>
                <w:color w:val="000000"/>
              </w:rPr>
              <w:t xml:space="preserve"> </w:t>
            </w:r>
            <w:proofErr w:type="spellStart"/>
            <w:r w:rsidRPr="00D56AEE">
              <w:rPr>
                <w:bCs/>
                <w:i/>
                <w:color w:val="000000"/>
              </w:rPr>
              <w:t>unguiculata</w:t>
            </w:r>
            <w:proofErr w:type="spellEnd"/>
          </w:p>
        </w:tc>
        <w:tc>
          <w:tcPr>
            <w:tcW w:w="1984"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lang w:val="es-ES"/>
              </w:rPr>
            </w:pPr>
            <w:proofErr w:type="spellStart"/>
            <w:r>
              <w:rPr>
                <w:color w:val="000000"/>
                <w:lang w:val="es-ES"/>
              </w:rPr>
              <w:t>L</w:t>
            </w:r>
            <w:r w:rsidRPr="00060321">
              <w:rPr>
                <w:color w:val="000000"/>
                <w:lang w:val="es-ES"/>
              </w:rPr>
              <w:t>ablab</w:t>
            </w:r>
            <w:proofErr w:type="spellEnd"/>
            <w:r w:rsidRPr="00060321">
              <w:rPr>
                <w:color w:val="000000"/>
                <w:lang w:val="es-ES"/>
              </w:rPr>
              <w:t xml:space="preserve"> </w:t>
            </w:r>
            <w:proofErr w:type="spellStart"/>
            <w:r w:rsidRPr="00060321">
              <w:rPr>
                <w:color w:val="000000"/>
                <w:lang w:val="es-ES"/>
              </w:rPr>
              <w:t>bean</w:t>
            </w:r>
            <w:proofErr w:type="spellEnd"/>
          </w:p>
          <w:p w:rsidR="00B03544" w:rsidRPr="00060321" w:rsidRDefault="00B03544" w:rsidP="00060321">
            <w:pPr>
              <w:pStyle w:val="ShellBodyText"/>
              <w:spacing w:after="0"/>
              <w:rPr>
                <w:color w:val="000000"/>
                <w:lang w:val="es-ES"/>
              </w:rPr>
            </w:pPr>
            <w:proofErr w:type="spellStart"/>
            <w:r>
              <w:rPr>
                <w:color w:val="000000"/>
                <w:lang w:val="es-ES"/>
              </w:rPr>
              <w:t>L</w:t>
            </w:r>
            <w:r w:rsidRPr="00060321">
              <w:rPr>
                <w:color w:val="000000"/>
                <w:lang w:val="es-ES"/>
              </w:rPr>
              <w:t>ablab</w:t>
            </w:r>
            <w:proofErr w:type="spellEnd"/>
            <w:r w:rsidRPr="00060321">
              <w:rPr>
                <w:color w:val="000000"/>
                <w:lang w:val="es-ES"/>
              </w:rPr>
              <w:t xml:space="preserve"> </w:t>
            </w:r>
            <w:proofErr w:type="spellStart"/>
            <w:r w:rsidRPr="00060321">
              <w:rPr>
                <w:color w:val="000000"/>
                <w:lang w:val="es-ES"/>
              </w:rPr>
              <w:t>bean</w:t>
            </w:r>
            <w:proofErr w:type="spellEnd"/>
          </w:p>
          <w:p w:rsidR="00B03544" w:rsidRPr="00060321" w:rsidRDefault="00B03544" w:rsidP="00060321">
            <w:pPr>
              <w:pStyle w:val="ShellBodyText"/>
              <w:spacing w:after="0"/>
              <w:rPr>
                <w:color w:val="000000"/>
                <w:lang w:val="es-ES"/>
              </w:rPr>
            </w:pPr>
            <w:proofErr w:type="spellStart"/>
            <w:r>
              <w:rPr>
                <w:color w:val="000000"/>
                <w:lang w:val="es-ES"/>
              </w:rPr>
              <w:t>C</w:t>
            </w:r>
            <w:r w:rsidRPr="00060321">
              <w:rPr>
                <w:color w:val="000000"/>
                <w:lang w:val="es-ES"/>
              </w:rPr>
              <w:t>owpea</w:t>
            </w:r>
            <w:proofErr w:type="spellEnd"/>
          </w:p>
          <w:p w:rsidR="00B03544" w:rsidRPr="00060321" w:rsidRDefault="00B03544" w:rsidP="00060321">
            <w:pPr>
              <w:pStyle w:val="ShellBodyText"/>
              <w:spacing w:after="0"/>
              <w:rPr>
                <w:color w:val="000000"/>
                <w:lang w:val="es-ES"/>
              </w:rPr>
            </w:pPr>
            <w:proofErr w:type="spellStart"/>
            <w:r>
              <w:rPr>
                <w:color w:val="000000"/>
                <w:lang w:val="es-ES"/>
              </w:rPr>
              <w:t>C</w:t>
            </w:r>
            <w:r w:rsidRPr="00060321">
              <w:rPr>
                <w:color w:val="000000"/>
                <w:lang w:val="es-ES"/>
              </w:rPr>
              <w:t>owpea</w:t>
            </w:r>
            <w:proofErr w:type="spellEnd"/>
          </w:p>
          <w:p w:rsidR="00B03544" w:rsidRPr="00060321" w:rsidRDefault="00B03544" w:rsidP="00060321">
            <w:pPr>
              <w:pStyle w:val="ShellBodyText"/>
              <w:spacing w:after="0"/>
              <w:rPr>
                <w:color w:val="000000"/>
              </w:rPr>
            </w:pPr>
            <w:r>
              <w:rPr>
                <w:color w:val="000000"/>
              </w:rPr>
              <w:t>C</w:t>
            </w:r>
            <w:r w:rsidRPr="00060321">
              <w:rPr>
                <w:color w:val="000000"/>
              </w:rPr>
              <w:t>owpea</w:t>
            </w:r>
          </w:p>
        </w:tc>
        <w:tc>
          <w:tcPr>
            <w:tcW w:w="1843"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proofErr w:type="spellStart"/>
            <w:r w:rsidRPr="00060321">
              <w:rPr>
                <w:color w:val="000000"/>
              </w:rPr>
              <w:t>Highworth</w:t>
            </w:r>
            <w:proofErr w:type="spellEnd"/>
          </w:p>
          <w:p w:rsidR="00B03544" w:rsidRPr="00060321" w:rsidRDefault="00B03544" w:rsidP="00060321">
            <w:pPr>
              <w:pStyle w:val="ShellBodyText"/>
              <w:spacing w:after="0"/>
              <w:rPr>
                <w:color w:val="000000"/>
              </w:rPr>
            </w:pPr>
            <w:proofErr w:type="spellStart"/>
            <w:r w:rsidRPr="00060321">
              <w:rPr>
                <w:color w:val="000000"/>
              </w:rPr>
              <w:t>Rongai</w:t>
            </w:r>
            <w:proofErr w:type="spellEnd"/>
          </w:p>
          <w:p w:rsidR="00B03544" w:rsidRPr="00060321" w:rsidRDefault="00B03544" w:rsidP="00060321">
            <w:pPr>
              <w:pStyle w:val="ShellBodyText"/>
              <w:spacing w:after="0"/>
              <w:rPr>
                <w:color w:val="000000"/>
              </w:rPr>
            </w:pPr>
            <w:r w:rsidRPr="00060321">
              <w:rPr>
                <w:color w:val="000000"/>
              </w:rPr>
              <w:t>Arafura</w:t>
            </w:r>
          </w:p>
          <w:p w:rsidR="00B03544" w:rsidRPr="00060321" w:rsidRDefault="00B03544" w:rsidP="00060321">
            <w:pPr>
              <w:pStyle w:val="ShellBodyText"/>
              <w:spacing w:after="0"/>
              <w:rPr>
                <w:color w:val="000000"/>
              </w:rPr>
            </w:pPr>
            <w:r w:rsidRPr="00060321">
              <w:rPr>
                <w:color w:val="000000"/>
              </w:rPr>
              <w:t>Meringa</w:t>
            </w:r>
          </w:p>
          <w:p w:rsidR="00B03544" w:rsidRPr="00060321" w:rsidRDefault="00B03544" w:rsidP="00060321">
            <w:pPr>
              <w:pStyle w:val="ShellBodyText"/>
              <w:spacing w:after="0"/>
              <w:rPr>
                <w:color w:val="000000"/>
              </w:rPr>
            </w:pPr>
            <w:smartTag w:uri="urn:schemas-microsoft-com:office:smarttags" w:element="place">
              <w:r w:rsidRPr="00060321">
                <w:rPr>
                  <w:color w:val="000000"/>
                </w:rPr>
                <w:t>Palmyra</w:t>
              </w:r>
            </w:smartTag>
          </w:p>
        </w:tc>
        <w:tc>
          <w:tcPr>
            <w:tcW w:w="1701"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p w:rsidR="00B03544" w:rsidRPr="00060321" w:rsidRDefault="00B03544" w:rsidP="00060321">
            <w:pPr>
              <w:pStyle w:val="ShellBodyText"/>
              <w:spacing w:after="0"/>
              <w:rPr>
                <w:color w:val="000000"/>
              </w:rPr>
            </w:pPr>
            <w:r w:rsidRPr="00060321">
              <w:rPr>
                <w:color w:val="000000"/>
              </w:rPr>
              <w:t>900 to 1300</w:t>
            </w:r>
          </w:p>
        </w:tc>
        <w:tc>
          <w:tcPr>
            <w:tcW w:w="2040" w:type="dxa"/>
            <w:tcBorders>
              <w:left w:val="nil"/>
              <w:bottom w:val="single" w:sz="8" w:space="0" w:color="000000"/>
              <w:right w:val="nil"/>
            </w:tcBorders>
            <w:shd w:val="clear" w:color="auto" w:fill="C0C0C0"/>
          </w:tcPr>
          <w:p w:rsidR="00B03544" w:rsidRPr="00060321" w:rsidRDefault="00040A83" w:rsidP="00060321">
            <w:pPr>
              <w:pStyle w:val="ShellBodyText"/>
              <w:spacing w:after="0"/>
              <w:rPr>
                <w:color w:val="000000"/>
              </w:rPr>
            </w:pPr>
            <w:r>
              <w:rPr>
                <w:color w:val="000000"/>
              </w:rPr>
              <w:t>D</w:t>
            </w:r>
            <w:r w:rsidR="00B03544" w:rsidRPr="00060321">
              <w:rPr>
                <w:color w:val="000000"/>
              </w:rPr>
              <w:t>eep, well</w:t>
            </w:r>
            <w:r w:rsidR="00B03544">
              <w:rPr>
                <w:color w:val="000000"/>
              </w:rPr>
              <w:t>-</w:t>
            </w:r>
            <w:r w:rsidR="00B03544" w:rsidRPr="00060321">
              <w:rPr>
                <w:color w:val="000000"/>
              </w:rPr>
              <w:t>drained</w:t>
            </w:r>
          </w:p>
          <w:p w:rsidR="00B03544" w:rsidRPr="00060321" w:rsidRDefault="00040A83" w:rsidP="00060321">
            <w:pPr>
              <w:pStyle w:val="ShellBodyText"/>
              <w:spacing w:after="0"/>
              <w:rPr>
                <w:color w:val="000000"/>
              </w:rPr>
            </w:pPr>
            <w:r>
              <w:rPr>
                <w:color w:val="000000"/>
              </w:rPr>
              <w:t>D</w:t>
            </w:r>
            <w:r w:rsidR="00B03544">
              <w:rPr>
                <w:color w:val="000000"/>
              </w:rPr>
              <w:t>eep, well-</w:t>
            </w:r>
            <w:r w:rsidR="00B03544" w:rsidRPr="00060321">
              <w:rPr>
                <w:color w:val="000000"/>
              </w:rPr>
              <w:t>drained</w:t>
            </w:r>
          </w:p>
          <w:p w:rsidR="00B03544" w:rsidRPr="00060321" w:rsidRDefault="00040A83" w:rsidP="00060321">
            <w:pPr>
              <w:pStyle w:val="ShellBodyText"/>
              <w:spacing w:after="0"/>
              <w:rPr>
                <w:color w:val="000000"/>
              </w:rPr>
            </w:pPr>
            <w:r>
              <w:rPr>
                <w:color w:val="000000"/>
              </w:rPr>
              <w:t>D</w:t>
            </w:r>
            <w:r w:rsidR="00B03544">
              <w:rPr>
                <w:color w:val="000000"/>
              </w:rPr>
              <w:t>eep, well-</w:t>
            </w:r>
            <w:r w:rsidR="00B03544" w:rsidRPr="00060321">
              <w:rPr>
                <w:color w:val="000000"/>
              </w:rPr>
              <w:t>drained</w:t>
            </w:r>
          </w:p>
          <w:p w:rsidR="00B03544" w:rsidRPr="00060321" w:rsidRDefault="00040A83" w:rsidP="00060321">
            <w:pPr>
              <w:pStyle w:val="ShellBodyText"/>
              <w:spacing w:after="0"/>
              <w:rPr>
                <w:color w:val="000000"/>
              </w:rPr>
            </w:pPr>
            <w:r>
              <w:rPr>
                <w:color w:val="000000"/>
              </w:rPr>
              <w:t>D</w:t>
            </w:r>
            <w:r w:rsidR="00B03544">
              <w:rPr>
                <w:color w:val="000000"/>
              </w:rPr>
              <w:t>eep, well-</w:t>
            </w:r>
            <w:r w:rsidR="00B03544" w:rsidRPr="00060321">
              <w:rPr>
                <w:color w:val="000000"/>
              </w:rPr>
              <w:t>drained</w:t>
            </w:r>
          </w:p>
          <w:p w:rsidR="00B03544" w:rsidRPr="00060321" w:rsidRDefault="00040A83" w:rsidP="00060321">
            <w:pPr>
              <w:pStyle w:val="ShellBodyText"/>
              <w:spacing w:after="0"/>
              <w:rPr>
                <w:color w:val="000000"/>
              </w:rPr>
            </w:pPr>
            <w:r>
              <w:rPr>
                <w:color w:val="000000"/>
              </w:rPr>
              <w:t>D</w:t>
            </w:r>
            <w:r w:rsidR="00B03544">
              <w:rPr>
                <w:color w:val="000000"/>
              </w:rPr>
              <w:t>eep, well-</w:t>
            </w:r>
            <w:r w:rsidR="00B03544" w:rsidRPr="00060321">
              <w:rPr>
                <w:color w:val="000000"/>
              </w:rPr>
              <w:t>drained</w:t>
            </w:r>
          </w:p>
        </w:tc>
      </w:tr>
    </w:tbl>
    <w:p w:rsidR="00B03544" w:rsidRDefault="00B03544" w:rsidP="006E3AED">
      <w:pPr>
        <w:pStyle w:val="ShellBodyText"/>
      </w:pPr>
    </w:p>
    <w:p w:rsidR="00B03544" w:rsidRDefault="00B03544">
      <w:pPr>
        <w:jc w:val="left"/>
        <w:rPr>
          <w:szCs w:val="24"/>
          <w:lang w:eastAsia="en-US"/>
        </w:rPr>
      </w:pPr>
      <w:r>
        <w:br w:type="page"/>
      </w:r>
    </w:p>
    <w:p w:rsidR="00B03544" w:rsidRDefault="00B03544" w:rsidP="006E3AED">
      <w:pPr>
        <w:pStyle w:val="ShellBodyText"/>
      </w:pPr>
      <w:r w:rsidRPr="003B46E6">
        <w:lastRenderedPageBreak/>
        <w:t>There are other species and cultivars</w:t>
      </w:r>
      <w:r>
        <w:t xml:space="preserve"> available</w:t>
      </w:r>
      <w:r w:rsidRPr="003B46E6">
        <w:t xml:space="preserve">, including </w:t>
      </w:r>
      <w:r>
        <w:t xml:space="preserve">some </w:t>
      </w:r>
      <w:r w:rsidRPr="003B46E6">
        <w:t>newly released, which have not been included above because they have not been fully tested as pasture plants under commercial conditions</w:t>
      </w:r>
      <w:r>
        <w:t xml:space="preserve"> in the</w:t>
      </w:r>
      <w:r w:rsidRPr="003B46E6">
        <w:t xml:space="preserve"> Top End</w:t>
      </w:r>
      <w:r w:rsidR="00604599">
        <w:t>.</w:t>
      </w:r>
    </w:p>
    <w:p w:rsidR="00B03544" w:rsidRDefault="00B03544" w:rsidP="006E3AED">
      <w:pPr>
        <w:pStyle w:val="ShellBodyText"/>
      </w:pPr>
      <w:r>
        <w:t>Th</w:t>
      </w:r>
      <w:r w:rsidRPr="003B46E6">
        <w:t xml:space="preserve">e species and cultivars which appear to have some </w:t>
      </w:r>
      <w:proofErr w:type="gramStart"/>
      <w:r w:rsidRPr="003B46E6">
        <w:t>potential</w:t>
      </w:r>
      <w:r>
        <w:t>,</w:t>
      </w:r>
      <w:proofErr w:type="gramEnd"/>
      <w:r w:rsidRPr="003B46E6">
        <w:t xml:space="preserve"> are listed below.</w:t>
      </w:r>
    </w:p>
    <w:p w:rsidR="00B03544" w:rsidRDefault="00B03544" w:rsidP="006E3AED">
      <w:pPr>
        <w:pStyle w:val="ShellBodyText"/>
      </w:pPr>
      <w:proofErr w:type="gramStart"/>
      <w:r w:rsidRPr="00536FA9">
        <w:rPr>
          <w:b/>
        </w:rPr>
        <w:t>Table 6.</w:t>
      </w:r>
      <w:proofErr w:type="gramEnd"/>
      <w:r>
        <w:t xml:space="preserve"> Other species/cultivars</w:t>
      </w:r>
    </w:p>
    <w:tbl>
      <w:tblPr>
        <w:tblW w:w="6062" w:type="dxa"/>
        <w:tblBorders>
          <w:top w:val="single" w:sz="8" w:space="0" w:color="000000"/>
          <w:bottom w:val="single" w:sz="8" w:space="0" w:color="000000"/>
        </w:tblBorders>
        <w:tblLayout w:type="fixed"/>
        <w:tblLook w:val="00A0" w:firstRow="1" w:lastRow="0" w:firstColumn="1" w:lastColumn="0" w:noHBand="0" w:noVBand="0"/>
      </w:tblPr>
      <w:tblGrid>
        <w:gridCol w:w="3794"/>
        <w:gridCol w:w="2268"/>
      </w:tblGrid>
      <w:tr w:rsidR="00B03544" w:rsidTr="00060321">
        <w:tc>
          <w:tcPr>
            <w:tcW w:w="3794"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lang w:val="pt-BR"/>
              </w:rPr>
            </w:pPr>
            <w:r w:rsidRPr="00060321">
              <w:rPr>
                <w:b/>
                <w:bCs/>
                <w:color w:val="000000"/>
                <w:lang w:val="pt-BR"/>
              </w:rPr>
              <w:t>Grass species</w:t>
            </w:r>
          </w:p>
        </w:tc>
        <w:tc>
          <w:tcPr>
            <w:tcW w:w="2268"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lang w:val="pt-BR"/>
              </w:rPr>
            </w:pPr>
            <w:r w:rsidRPr="00060321">
              <w:rPr>
                <w:b/>
                <w:bCs/>
                <w:color w:val="000000"/>
                <w:lang w:val="pt-BR"/>
              </w:rPr>
              <w:t>Common name</w:t>
            </w:r>
          </w:p>
        </w:tc>
      </w:tr>
      <w:tr w:rsidR="00B03544" w:rsidTr="00060321">
        <w:tc>
          <w:tcPr>
            <w:tcW w:w="3794" w:type="dxa"/>
            <w:tcBorders>
              <w:left w:val="nil"/>
              <w:bottom w:val="single" w:sz="8" w:space="0" w:color="000000"/>
              <w:right w:val="nil"/>
            </w:tcBorders>
            <w:shd w:val="clear" w:color="auto" w:fill="C0C0C0"/>
          </w:tcPr>
          <w:p w:rsidR="00B03544" w:rsidRPr="00D56AEE" w:rsidRDefault="00B03544" w:rsidP="00060321">
            <w:pPr>
              <w:pStyle w:val="ShellBodyText"/>
              <w:spacing w:after="0"/>
              <w:rPr>
                <w:bCs/>
                <w:color w:val="000000"/>
                <w:lang w:val="pt-BR"/>
              </w:rPr>
            </w:pPr>
            <w:r w:rsidRPr="00D56AEE">
              <w:rPr>
                <w:bCs/>
                <w:i/>
                <w:color w:val="000000"/>
                <w:lang w:val="pt-BR"/>
              </w:rPr>
              <w:t xml:space="preserve">Dicanthium aristatum </w:t>
            </w:r>
            <w:r w:rsidRPr="00D56AEE">
              <w:rPr>
                <w:bCs/>
                <w:color w:val="000000"/>
                <w:lang w:val="pt-BR"/>
              </w:rPr>
              <w:t>cv Floren</w:t>
            </w:r>
          </w:p>
          <w:p w:rsidR="000B0F17" w:rsidRDefault="000B0F17" w:rsidP="00060321">
            <w:pPr>
              <w:pStyle w:val="ShellBodyText"/>
              <w:spacing w:after="0"/>
              <w:rPr>
                <w:bCs/>
                <w:i/>
                <w:color w:val="000000"/>
                <w:lang w:val="pt-BR"/>
              </w:rPr>
            </w:pPr>
            <w:r>
              <w:rPr>
                <w:bCs/>
                <w:i/>
                <w:color w:val="000000"/>
                <w:lang w:val="pt-BR"/>
              </w:rPr>
              <w:t xml:space="preserve">Panicum </w:t>
            </w:r>
            <w:r w:rsidRPr="000B0F17">
              <w:rPr>
                <w:bCs/>
                <w:color w:val="000000"/>
                <w:lang w:val="pt-BR"/>
              </w:rPr>
              <w:t>sp cv Nucal</w:t>
            </w:r>
          </w:p>
          <w:p w:rsidR="00B03544" w:rsidRPr="00D56AEE" w:rsidRDefault="00B03544" w:rsidP="00060321">
            <w:pPr>
              <w:pStyle w:val="ShellBodyText"/>
              <w:spacing w:after="0"/>
              <w:rPr>
                <w:bCs/>
                <w:color w:val="000000"/>
                <w:lang w:val="pt-BR"/>
              </w:rPr>
            </w:pPr>
            <w:r w:rsidRPr="00D56AEE">
              <w:rPr>
                <w:bCs/>
                <w:i/>
                <w:color w:val="000000"/>
                <w:lang w:val="pt-BR"/>
              </w:rPr>
              <w:t>Paspalum notatum</w:t>
            </w:r>
            <w:r w:rsidRPr="00D56AEE">
              <w:rPr>
                <w:bCs/>
                <w:color w:val="000000"/>
                <w:lang w:val="pt-BR"/>
              </w:rPr>
              <w:t xml:space="preserve"> cv Pensacola</w:t>
            </w:r>
          </w:p>
          <w:p w:rsidR="00B03544" w:rsidRPr="00D56AEE" w:rsidRDefault="00B03544" w:rsidP="00060321">
            <w:pPr>
              <w:pStyle w:val="ShellBodyText"/>
              <w:spacing w:after="0"/>
              <w:rPr>
                <w:bCs/>
                <w:color w:val="000000"/>
                <w:lang w:val="pt-BR"/>
              </w:rPr>
            </w:pPr>
            <w:r w:rsidRPr="00D56AEE">
              <w:rPr>
                <w:bCs/>
                <w:i/>
                <w:color w:val="000000"/>
                <w:lang w:val="pt-BR"/>
              </w:rPr>
              <w:t>Pennisetum glaucum</w:t>
            </w:r>
            <w:r w:rsidRPr="00D56AEE">
              <w:rPr>
                <w:bCs/>
                <w:color w:val="000000"/>
                <w:lang w:val="pt-BR"/>
              </w:rPr>
              <w:t xml:space="preserve"> cv Siromill</w:t>
            </w:r>
          </w:p>
          <w:p w:rsidR="00B03544" w:rsidRPr="00D56AEE" w:rsidRDefault="00B03544" w:rsidP="00060321">
            <w:pPr>
              <w:pStyle w:val="ShellBodyText"/>
              <w:spacing w:after="0"/>
              <w:rPr>
                <w:bCs/>
                <w:color w:val="000000"/>
                <w:lang w:val="pt-BR"/>
              </w:rPr>
            </w:pPr>
            <w:r w:rsidRPr="00D56AEE">
              <w:rPr>
                <w:bCs/>
                <w:i/>
                <w:color w:val="000000"/>
                <w:lang w:val="pt-BR"/>
              </w:rPr>
              <w:t>Sorghum</w:t>
            </w:r>
            <w:r w:rsidRPr="00D56AEE">
              <w:rPr>
                <w:bCs/>
                <w:color w:val="000000"/>
                <w:lang w:val="pt-BR"/>
              </w:rPr>
              <w:t xml:space="preserve"> sp cv Jaffa</w:t>
            </w:r>
          </w:p>
          <w:p w:rsidR="00B03544" w:rsidRPr="00D56AEE" w:rsidRDefault="00B03544" w:rsidP="00060321">
            <w:pPr>
              <w:pStyle w:val="ShellBodyText"/>
              <w:spacing w:after="0"/>
              <w:rPr>
                <w:bCs/>
                <w:color w:val="000000"/>
                <w:lang w:val="pt-BR"/>
              </w:rPr>
            </w:pPr>
            <w:r w:rsidRPr="00D56AEE">
              <w:rPr>
                <w:bCs/>
                <w:i/>
                <w:color w:val="000000"/>
                <w:lang w:val="pt-BR"/>
              </w:rPr>
              <w:t>Urochloa brizantha</w:t>
            </w:r>
            <w:r w:rsidRPr="00D56AEE">
              <w:rPr>
                <w:bCs/>
                <w:color w:val="000000"/>
                <w:lang w:val="pt-BR"/>
              </w:rPr>
              <w:t xml:space="preserve"> cv Mekong</w:t>
            </w:r>
          </w:p>
          <w:p w:rsidR="00B03544" w:rsidRPr="00D56AEE" w:rsidRDefault="00B03544" w:rsidP="00060321">
            <w:pPr>
              <w:pStyle w:val="ShellBodyText"/>
              <w:spacing w:after="0"/>
              <w:rPr>
                <w:bCs/>
                <w:color w:val="000000"/>
                <w:lang w:val="pt-BR"/>
              </w:rPr>
            </w:pPr>
            <w:r w:rsidRPr="00D56AEE">
              <w:rPr>
                <w:bCs/>
                <w:i/>
                <w:color w:val="000000"/>
              </w:rPr>
              <w:t xml:space="preserve">Urochloa mosambicensis </w:t>
            </w:r>
            <w:r w:rsidRPr="00D56AEE">
              <w:rPr>
                <w:bCs/>
                <w:color w:val="000000"/>
              </w:rPr>
              <w:t>cv Saraji</w:t>
            </w:r>
          </w:p>
        </w:tc>
        <w:tc>
          <w:tcPr>
            <w:tcW w:w="2268" w:type="dxa"/>
            <w:tcBorders>
              <w:left w:val="nil"/>
              <w:bottom w:val="single" w:sz="8" w:space="0" w:color="000000"/>
              <w:right w:val="nil"/>
            </w:tcBorders>
            <w:shd w:val="clear" w:color="auto" w:fill="C0C0C0"/>
          </w:tcPr>
          <w:p w:rsidR="00B03544" w:rsidRDefault="00040A83" w:rsidP="00060321">
            <w:pPr>
              <w:pStyle w:val="ShellBodyText"/>
              <w:spacing w:after="0"/>
              <w:rPr>
                <w:color w:val="000000"/>
                <w:lang w:val="pt-BR"/>
              </w:rPr>
            </w:pPr>
            <w:r>
              <w:rPr>
                <w:color w:val="000000"/>
                <w:lang w:val="pt-BR"/>
              </w:rPr>
              <w:t>Angleton grass</w:t>
            </w:r>
          </w:p>
          <w:p w:rsidR="00040A83" w:rsidRPr="00060321" w:rsidRDefault="00040A83" w:rsidP="00060321">
            <w:pPr>
              <w:pStyle w:val="ShellBodyText"/>
              <w:spacing w:after="0"/>
              <w:rPr>
                <w:color w:val="000000"/>
                <w:lang w:val="pt-BR"/>
              </w:rPr>
            </w:pPr>
          </w:p>
          <w:p w:rsidR="00B03544" w:rsidRDefault="00B03544" w:rsidP="00060321">
            <w:pPr>
              <w:pStyle w:val="ShellBodyText"/>
              <w:spacing w:after="0"/>
              <w:rPr>
                <w:color w:val="000000"/>
              </w:rPr>
            </w:pPr>
            <w:r>
              <w:rPr>
                <w:color w:val="000000"/>
              </w:rPr>
              <w:t>B</w:t>
            </w:r>
            <w:r w:rsidRPr="00060321">
              <w:rPr>
                <w:color w:val="000000"/>
              </w:rPr>
              <w:t>ahia grass</w:t>
            </w:r>
          </w:p>
          <w:p w:rsidR="00040A83" w:rsidRDefault="00040A83" w:rsidP="00060321">
            <w:pPr>
              <w:pStyle w:val="ShellBodyText"/>
              <w:spacing w:after="0"/>
              <w:rPr>
                <w:color w:val="000000"/>
              </w:rPr>
            </w:pPr>
            <w:r>
              <w:rPr>
                <w:color w:val="000000"/>
              </w:rPr>
              <w:t>Pearl millet</w:t>
            </w:r>
          </w:p>
          <w:p w:rsidR="00040A83" w:rsidRDefault="00040A83" w:rsidP="00060321">
            <w:pPr>
              <w:pStyle w:val="ShellBodyText"/>
              <w:spacing w:after="0"/>
              <w:rPr>
                <w:color w:val="000000"/>
              </w:rPr>
            </w:pPr>
            <w:r>
              <w:rPr>
                <w:color w:val="000000"/>
              </w:rPr>
              <w:t>Perennial sorghum</w:t>
            </w:r>
          </w:p>
          <w:p w:rsidR="00040A83" w:rsidRDefault="00040A83" w:rsidP="00060321">
            <w:pPr>
              <w:pStyle w:val="ShellBodyText"/>
              <w:spacing w:after="0"/>
              <w:rPr>
                <w:color w:val="000000"/>
              </w:rPr>
            </w:pPr>
          </w:p>
          <w:p w:rsidR="00040A83" w:rsidRPr="00060321" w:rsidRDefault="00040A83" w:rsidP="00060321">
            <w:pPr>
              <w:pStyle w:val="ShellBodyText"/>
              <w:spacing w:after="0"/>
              <w:rPr>
                <w:color w:val="000000"/>
              </w:rPr>
            </w:pPr>
            <w:r>
              <w:rPr>
                <w:color w:val="000000"/>
              </w:rPr>
              <w:t>Sabi grass</w:t>
            </w:r>
          </w:p>
        </w:tc>
      </w:tr>
    </w:tbl>
    <w:p w:rsidR="00B03544" w:rsidRDefault="00B03544" w:rsidP="006E3AED">
      <w:pPr>
        <w:pStyle w:val="ShellBodyText"/>
      </w:pPr>
    </w:p>
    <w:tbl>
      <w:tblPr>
        <w:tblW w:w="6884" w:type="dxa"/>
        <w:tblBorders>
          <w:top w:val="single" w:sz="8" w:space="0" w:color="000000"/>
          <w:bottom w:val="single" w:sz="8" w:space="0" w:color="000000"/>
        </w:tblBorders>
        <w:tblLayout w:type="fixed"/>
        <w:tblLook w:val="00A0" w:firstRow="1" w:lastRow="0" w:firstColumn="1" w:lastColumn="0" w:noHBand="0" w:noVBand="0"/>
      </w:tblPr>
      <w:tblGrid>
        <w:gridCol w:w="4219"/>
        <w:gridCol w:w="2665"/>
      </w:tblGrid>
      <w:tr w:rsidR="00B03544" w:rsidTr="00060321">
        <w:tc>
          <w:tcPr>
            <w:tcW w:w="4219"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lang w:val="pt-BR"/>
              </w:rPr>
            </w:pPr>
            <w:r w:rsidRPr="00060321">
              <w:rPr>
                <w:b/>
                <w:bCs/>
                <w:color w:val="000000"/>
                <w:lang w:val="pt-BR"/>
              </w:rPr>
              <w:t>Legume species</w:t>
            </w:r>
          </w:p>
        </w:tc>
        <w:tc>
          <w:tcPr>
            <w:tcW w:w="2665" w:type="dxa"/>
            <w:tcBorders>
              <w:top w:val="single" w:sz="8" w:space="0" w:color="000000"/>
              <w:left w:val="nil"/>
              <w:bottom w:val="single" w:sz="8" w:space="0" w:color="000000"/>
              <w:right w:val="nil"/>
            </w:tcBorders>
          </w:tcPr>
          <w:p w:rsidR="00B03544" w:rsidRPr="00060321" w:rsidRDefault="00B03544" w:rsidP="00060321">
            <w:pPr>
              <w:pStyle w:val="ShellBodyText"/>
              <w:spacing w:after="0"/>
              <w:rPr>
                <w:b/>
                <w:bCs/>
                <w:color w:val="000000"/>
                <w:lang w:val="pt-BR"/>
              </w:rPr>
            </w:pPr>
            <w:r w:rsidRPr="00060321">
              <w:rPr>
                <w:b/>
                <w:bCs/>
                <w:color w:val="000000"/>
                <w:lang w:val="pt-BR"/>
              </w:rPr>
              <w:t>Common name</w:t>
            </w:r>
          </w:p>
        </w:tc>
      </w:tr>
      <w:tr w:rsidR="00B03544" w:rsidTr="00060321">
        <w:tc>
          <w:tcPr>
            <w:tcW w:w="4219" w:type="dxa"/>
            <w:tcBorders>
              <w:left w:val="nil"/>
              <w:bottom w:val="single" w:sz="8" w:space="0" w:color="000000"/>
              <w:right w:val="nil"/>
            </w:tcBorders>
            <w:shd w:val="clear" w:color="auto" w:fill="C0C0C0"/>
          </w:tcPr>
          <w:p w:rsidR="00B03544" w:rsidRPr="000B0F17" w:rsidRDefault="00B03544" w:rsidP="00060321">
            <w:pPr>
              <w:pStyle w:val="ShellBodyText"/>
              <w:spacing w:after="0"/>
              <w:rPr>
                <w:bCs/>
                <w:color w:val="000000"/>
                <w:lang w:val="pt-BR"/>
              </w:rPr>
            </w:pPr>
            <w:r w:rsidRPr="000B0F17">
              <w:rPr>
                <w:bCs/>
                <w:i/>
                <w:color w:val="000000"/>
                <w:lang w:val="pt-BR"/>
              </w:rPr>
              <w:t>Alysicarpus vaginalis</w:t>
            </w:r>
          </w:p>
          <w:p w:rsidR="00B03544" w:rsidRPr="000B0F17" w:rsidRDefault="00B03544" w:rsidP="00060321">
            <w:pPr>
              <w:pStyle w:val="ShellBodyText"/>
              <w:spacing w:after="0"/>
              <w:rPr>
                <w:bCs/>
                <w:i/>
                <w:color w:val="000000"/>
                <w:lang w:val="pt-BR"/>
              </w:rPr>
            </w:pPr>
            <w:r w:rsidRPr="000B0F17">
              <w:rPr>
                <w:bCs/>
                <w:i/>
                <w:color w:val="000000"/>
                <w:lang w:val="pt-BR"/>
              </w:rPr>
              <w:t>Centrosema brasilianum</w:t>
            </w:r>
            <w:r w:rsidRPr="000B0F17">
              <w:rPr>
                <w:bCs/>
                <w:color w:val="000000"/>
                <w:lang w:val="pt-BR"/>
              </w:rPr>
              <w:t xml:space="preserve"> cv</w:t>
            </w:r>
            <w:r w:rsidRPr="000B0F17">
              <w:rPr>
                <w:bCs/>
                <w:i/>
                <w:color w:val="000000"/>
                <w:lang w:val="pt-BR"/>
              </w:rPr>
              <w:t xml:space="preserve"> </w:t>
            </w:r>
            <w:r w:rsidRPr="000B0F17">
              <w:rPr>
                <w:bCs/>
                <w:color w:val="000000"/>
                <w:lang w:val="pt-BR"/>
              </w:rPr>
              <w:t>Oolloo</w:t>
            </w:r>
          </w:p>
          <w:p w:rsidR="000B0F17" w:rsidRDefault="000B0F17" w:rsidP="00060321">
            <w:pPr>
              <w:pStyle w:val="ShellBodyText"/>
              <w:spacing w:after="0"/>
              <w:rPr>
                <w:bCs/>
                <w:i/>
                <w:color w:val="000000"/>
                <w:lang w:val="pt-BR"/>
              </w:rPr>
            </w:pPr>
            <w:r>
              <w:rPr>
                <w:bCs/>
                <w:i/>
                <w:color w:val="000000"/>
                <w:lang w:val="pt-BR"/>
              </w:rPr>
              <w:t xml:space="preserve">Desmanthus sp </w:t>
            </w:r>
            <w:r w:rsidRPr="00087D5B">
              <w:rPr>
                <w:bCs/>
                <w:color w:val="000000"/>
                <w:lang w:val="pt-BR"/>
              </w:rPr>
              <w:t>cv</w:t>
            </w:r>
            <w:r>
              <w:rPr>
                <w:bCs/>
                <w:i/>
                <w:color w:val="000000"/>
                <w:lang w:val="pt-BR"/>
              </w:rPr>
              <w:t xml:space="preserve"> Progardes</w:t>
            </w:r>
          </w:p>
          <w:p w:rsidR="00B03544" w:rsidRPr="000B0F17" w:rsidRDefault="00B03544" w:rsidP="00060321">
            <w:pPr>
              <w:pStyle w:val="ShellBodyText"/>
              <w:spacing w:after="0"/>
              <w:rPr>
                <w:bCs/>
                <w:i/>
                <w:color w:val="000000"/>
                <w:lang w:val="pt-BR"/>
              </w:rPr>
            </w:pPr>
            <w:r w:rsidRPr="000B0F17">
              <w:rPr>
                <w:bCs/>
                <w:i/>
                <w:color w:val="000000"/>
                <w:lang w:val="pt-BR"/>
              </w:rPr>
              <w:t xml:space="preserve">Leucaena leucocephala </w:t>
            </w:r>
            <w:r w:rsidRPr="000B0F17">
              <w:rPr>
                <w:bCs/>
                <w:color w:val="000000"/>
                <w:lang w:val="pt-BR"/>
              </w:rPr>
              <w:t>cv Cunningham</w:t>
            </w:r>
          </w:p>
          <w:p w:rsidR="00B03544" w:rsidRPr="000B0F17" w:rsidRDefault="00B03544" w:rsidP="00060321">
            <w:pPr>
              <w:pStyle w:val="ShellBodyText"/>
              <w:spacing w:after="0"/>
              <w:rPr>
                <w:bCs/>
                <w:color w:val="000000"/>
                <w:lang w:val="pt-BR"/>
              </w:rPr>
            </w:pPr>
            <w:r w:rsidRPr="000B0F17">
              <w:rPr>
                <w:bCs/>
                <w:i/>
                <w:color w:val="000000"/>
                <w:lang w:val="pt-BR"/>
              </w:rPr>
              <w:t xml:space="preserve">Leucaena leucocephala </w:t>
            </w:r>
            <w:r w:rsidRPr="000B0F17">
              <w:rPr>
                <w:bCs/>
                <w:color w:val="000000"/>
                <w:lang w:val="pt-BR"/>
              </w:rPr>
              <w:t>cv Peru</w:t>
            </w:r>
          </w:p>
          <w:p w:rsidR="00B03544" w:rsidRDefault="00B03544" w:rsidP="00060321">
            <w:pPr>
              <w:pStyle w:val="ShellBodyText"/>
              <w:spacing w:after="0"/>
              <w:rPr>
                <w:bCs/>
                <w:color w:val="000000"/>
              </w:rPr>
            </w:pPr>
            <w:r w:rsidRPr="000B0F17">
              <w:rPr>
                <w:bCs/>
                <w:i/>
                <w:color w:val="000000"/>
              </w:rPr>
              <w:t xml:space="preserve">Leucaena leucocephala </w:t>
            </w:r>
            <w:r w:rsidRPr="000B0F17">
              <w:rPr>
                <w:bCs/>
                <w:color w:val="000000"/>
              </w:rPr>
              <w:t>cv Taramba</w:t>
            </w:r>
          </w:p>
          <w:p w:rsidR="000B0F17" w:rsidRPr="000B0F17" w:rsidRDefault="000B0F17" w:rsidP="00060321">
            <w:pPr>
              <w:pStyle w:val="ShellBodyText"/>
              <w:spacing w:after="0"/>
              <w:rPr>
                <w:bCs/>
                <w:i/>
                <w:color w:val="000000"/>
              </w:rPr>
            </w:pPr>
            <w:r>
              <w:rPr>
                <w:bCs/>
                <w:i/>
                <w:color w:val="000000"/>
              </w:rPr>
              <w:t xml:space="preserve">Stylosanthes guianensis </w:t>
            </w:r>
            <w:r w:rsidRPr="000B0F17">
              <w:rPr>
                <w:bCs/>
                <w:color w:val="000000"/>
              </w:rPr>
              <w:t>cv V8</w:t>
            </w:r>
          </w:p>
        </w:tc>
        <w:tc>
          <w:tcPr>
            <w:tcW w:w="2665" w:type="dxa"/>
            <w:tcBorders>
              <w:left w:val="nil"/>
              <w:bottom w:val="single" w:sz="8" w:space="0" w:color="000000"/>
              <w:right w:val="nil"/>
            </w:tcBorders>
            <w:shd w:val="clear" w:color="auto" w:fill="C0C0C0"/>
          </w:tcPr>
          <w:p w:rsidR="00B03544" w:rsidRPr="00060321" w:rsidRDefault="00B03544" w:rsidP="00060321">
            <w:pPr>
              <w:pStyle w:val="ShellBodyText"/>
              <w:spacing w:after="0"/>
              <w:rPr>
                <w:color w:val="000000"/>
                <w:lang w:val="pt-BR"/>
              </w:rPr>
            </w:pPr>
            <w:r>
              <w:rPr>
                <w:color w:val="000000"/>
                <w:lang w:val="pt-BR"/>
              </w:rPr>
              <w:t>B</w:t>
            </w:r>
            <w:r w:rsidRPr="00060321">
              <w:rPr>
                <w:color w:val="000000"/>
                <w:lang w:val="pt-BR"/>
              </w:rPr>
              <w:t>uffalo clover</w:t>
            </w:r>
          </w:p>
          <w:p w:rsidR="00B03544" w:rsidRPr="00060321" w:rsidRDefault="00B03544" w:rsidP="00060321">
            <w:pPr>
              <w:pStyle w:val="ShellBodyText"/>
              <w:spacing w:after="0"/>
              <w:rPr>
                <w:color w:val="000000"/>
                <w:lang w:val="pt-BR"/>
              </w:rPr>
            </w:pPr>
            <w:r>
              <w:rPr>
                <w:color w:val="000000"/>
                <w:lang w:val="pt-BR"/>
              </w:rPr>
              <w:t>B</w:t>
            </w:r>
            <w:r w:rsidRPr="00060321">
              <w:rPr>
                <w:color w:val="000000"/>
                <w:lang w:val="pt-BR"/>
              </w:rPr>
              <w:t>rasilianum, centro</w:t>
            </w:r>
          </w:p>
          <w:p w:rsidR="000B0F17" w:rsidRDefault="000B0F17" w:rsidP="00060321">
            <w:pPr>
              <w:pStyle w:val="ShellBodyText"/>
              <w:spacing w:after="0"/>
              <w:rPr>
                <w:color w:val="000000"/>
                <w:lang w:val="pt-BR"/>
              </w:rPr>
            </w:pPr>
            <w:r>
              <w:rPr>
                <w:color w:val="000000"/>
                <w:lang w:val="pt-BR"/>
              </w:rPr>
              <w:t>Desmanthus</w:t>
            </w:r>
          </w:p>
          <w:p w:rsidR="00B03544" w:rsidRPr="00060321" w:rsidRDefault="00B03544" w:rsidP="00060321">
            <w:pPr>
              <w:pStyle w:val="ShellBodyText"/>
              <w:spacing w:after="0"/>
              <w:rPr>
                <w:color w:val="000000"/>
                <w:lang w:val="pt-BR"/>
              </w:rPr>
            </w:pPr>
            <w:r>
              <w:rPr>
                <w:color w:val="000000"/>
                <w:lang w:val="pt-BR"/>
              </w:rPr>
              <w:t>L</w:t>
            </w:r>
            <w:r w:rsidRPr="00060321">
              <w:rPr>
                <w:color w:val="000000"/>
                <w:lang w:val="pt-BR"/>
              </w:rPr>
              <w:t>eucaena</w:t>
            </w:r>
          </w:p>
          <w:p w:rsidR="00B03544" w:rsidRPr="00060321" w:rsidRDefault="00B03544" w:rsidP="00060321">
            <w:pPr>
              <w:pStyle w:val="ShellBodyText"/>
              <w:spacing w:after="0"/>
              <w:rPr>
                <w:color w:val="000000"/>
                <w:lang w:val="pt-BR"/>
              </w:rPr>
            </w:pPr>
            <w:r>
              <w:rPr>
                <w:color w:val="000000"/>
                <w:lang w:val="pt-BR"/>
              </w:rPr>
              <w:t>L</w:t>
            </w:r>
            <w:r w:rsidRPr="00060321">
              <w:rPr>
                <w:color w:val="000000"/>
                <w:lang w:val="pt-BR"/>
              </w:rPr>
              <w:t>eucaena</w:t>
            </w:r>
          </w:p>
          <w:p w:rsidR="00B03544" w:rsidRDefault="00B03544" w:rsidP="00060321">
            <w:pPr>
              <w:pStyle w:val="ShellBodyText"/>
              <w:spacing w:after="0"/>
              <w:rPr>
                <w:color w:val="000000"/>
              </w:rPr>
            </w:pPr>
            <w:r>
              <w:rPr>
                <w:color w:val="000000"/>
              </w:rPr>
              <w:t>L</w:t>
            </w:r>
            <w:r w:rsidRPr="00060321">
              <w:rPr>
                <w:color w:val="000000"/>
              </w:rPr>
              <w:t>eucaena</w:t>
            </w:r>
          </w:p>
          <w:p w:rsidR="000B0F17" w:rsidRPr="00060321" w:rsidRDefault="000B0F17" w:rsidP="00060321">
            <w:pPr>
              <w:pStyle w:val="ShellBodyText"/>
              <w:spacing w:after="0"/>
              <w:rPr>
                <w:color w:val="000000"/>
              </w:rPr>
            </w:pPr>
            <w:r>
              <w:rPr>
                <w:color w:val="000000"/>
              </w:rPr>
              <w:t>Stylo</w:t>
            </w:r>
          </w:p>
        </w:tc>
      </w:tr>
    </w:tbl>
    <w:p w:rsidR="00B03544" w:rsidRDefault="00B03544" w:rsidP="006E3AED">
      <w:pPr>
        <w:pStyle w:val="ShellBodyText"/>
      </w:pPr>
    </w:p>
    <w:p w:rsidR="00B03544" w:rsidRDefault="00B03544" w:rsidP="00536FA9">
      <w:pPr>
        <w:pStyle w:val="Subheading"/>
      </w:pPr>
      <w:r>
        <w:t>Warning</w:t>
      </w:r>
    </w:p>
    <w:p w:rsidR="00B03544" w:rsidRDefault="00B03544" w:rsidP="00536FA9">
      <w:pPr>
        <w:pStyle w:val="ShellBodyText"/>
      </w:pPr>
      <w:r>
        <w:t>Pasture plants have the potential to become weeds in certain situations. To prevent that, ensure that pasture seeds and/or vegetative materials are not inadvertently transferred to adjacent properties or road sides.</w:t>
      </w:r>
    </w:p>
    <w:p w:rsidR="00B03544" w:rsidRDefault="00B03544" w:rsidP="006E3AED">
      <w:pPr>
        <w:pStyle w:val="ShellBodyText"/>
      </w:pPr>
    </w:p>
    <w:p w:rsidR="00B03544" w:rsidRDefault="00B03544" w:rsidP="006E3AED">
      <w:pPr>
        <w:pStyle w:val="ShellBodyText"/>
      </w:pPr>
    </w:p>
    <w:p w:rsidR="00087D5B" w:rsidRDefault="00087D5B" w:rsidP="006E3AED">
      <w:pPr>
        <w:pStyle w:val="ShellBodyText"/>
      </w:pPr>
    </w:p>
    <w:p w:rsidR="00B03544" w:rsidRDefault="00B03544" w:rsidP="006E3AED">
      <w:pPr>
        <w:pStyle w:val="ShellBodyText"/>
      </w:pPr>
    </w:p>
    <w:p w:rsidR="00B03544" w:rsidRDefault="00B03544" w:rsidP="006E3AED">
      <w:pPr>
        <w:pStyle w:val="ShellBodyText"/>
      </w:pPr>
      <w:r>
        <w:t>Please visit us at our website:</w:t>
      </w:r>
    </w:p>
    <w:p w:rsidR="00B03544" w:rsidRPr="009A105E" w:rsidRDefault="00B03544" w:rsidP="006E3AED">
      <w:pPr>
        <w:pStyle w:val="ShellBodyText"/>
        <w:rPr>
          <w:b/>
          <w:sz w:val="24"/>
        </w:rPr>
      </w:pPr>
      <w:r w:rsidRPr="009A105E">
        <w:rPr>
          <w:b/>
          <w:sz w:val="24"/>
        </w:rPr>
        <w:t>www.</w:t>
      </w:r>
      <w:r w:rsidR="00604599">
        <w:rPr>
          <w:b/>
          <w:sz w:val="24"/>
        </w:rPr>
        <w:t>dpif.</w:t>
      </w:r>
      <w:bookmarkStart w:id="0" w:name="_GoBack"/>
      <w:bookmarkEnd w:id="0"/>
      <w:r w:rsidRPr="009A105E">
        <w:rPr>
          <w:b/>
          <w:sz w:val="24"/>
        </w:rPr>
        <w:t>nt.gov.au</w:t>
      </w:r>
    </w:p>
    <w:p w:rsidR="00B03544" w:rsidRDefault="00B03544" w:rsidP="006E3AED">
      <w:pPr>
        <w:pBdr>
          <w:top w:val="single" w:sz="4" w:space="1" w:color="auto"/>
        </w:pBdr>
        <w:jc w:val="left"/>
        <w:rPr>
          <w:sz w:val="16"/>
          <w:szCs w:val="16"/>
        </w:rPr>
      </w:pPr>
    </w:p>
    <w:p w:rsidR="00B03544" w:rsidRPr="004C26CA" w:rsidRDefault="00B03544" w:rsidP="006E3AED">
      <w:pPr>
        <w:pBdr>
          <w:top w:val="single" w:sz="4" w:space="1" w:color="auto"/>
        </w:pBdr>
        <w:spacing w:after="60"/>
        <w:jc w:val="left"/>
        <w:rPr>
          <w:sz w:val="16"/>
          <w:szCs w:val="16"/>
        </w:rPr>
      </w:pPr>
      <w:r w:rsidRPr="004C26CA">
        <w:rPr>
          <w:sz w:val="16"/>
          <w:szCs w:val="16"/>
        </w:rPr>
        <w:t>© Nor</w:t>
      </w:r>
      <w:r>
        <w:rPr>
          <w:sz w:val="16"/>
          <w:szCs w:val="16"/>
        </w:rPr>
        <w:t>thern Territory Government</w:t>
      </w:r>
    </w:p>
    <w:p w:rsidR="00B03544" w:rsidRPr="00CD72D6" w:rsidRDefault="00B03544" w:rsidP="006E3AED">
      <w:pPr>
        <w:spacing w:after="60"/>
        <w:rPr>
          <w:sz w:val="16"/>
          <w:szCs w:val="16"/>
        </w:rPr>
      </w:pPr>
      <w:r w:rsidRPr="00CD72D6">
        <w:rPr>
          <w:sz w:val="16"/>
          <w:szCs w:val="16"/>
        </w:rPr>
        <w:t>ISSN</w:t>
      </w:r>
      <w:r>
        <w:rPr>
          <w:sz w:val="16"/>
          <w:szCs w:val="16"/>
        </w:rPr>
        <w:t xml:space="preserve"> </w:t>
      </w:r>
      <w:r w:rsidR="00C05E2E" w:rsidRPr="00CD72D6">
        <w:rPr>
          <w:sz w:val="16"/>
          <w:szCs w:val="16"/>
        </w:rPr>
        <w:fldChar w:fldCharType="begin"/>
      </w:r>
      <w:r w:rsidRPr="00CD72D6">
        <w:rPr>
          <w:sz w:val="16"/>
          <w:szCs w:val="16"/>
        </w:rPr>
        <w:instrText xml:space="preserve"> Fillin "Enter the ISSN </w:instrText>
      </w:r>
      <w:r>
        <w:rPr>
          <w:sz w:val="16"/>
          <w:szCs w:val="16"/>
        </w:rPr>
        <w:instrText>n</w:instrText>
      </w:r>
      <w:r w:rsidRPr="00CD72D6">
        <w:rPr>
          <w:sz w:val="16"/>
          <w:szCs w:val="16"/>
        </w:rPr>
        <w:instrText xml:space="preserve">umber" </w:instrText>
      </w:r>
      <w:r w:rsidR="00C05E2E" w:rsidRPr="00CD72D6">
        <w:rPr>
          <w:sz w:val="16"/>
          <w:szCs w:val="16"/>
        </w:rPr>
        <w:fldChar w:fldCharType="separate"/>
      </w:r>
      <w:r>
        <w:rPr>
          <w:sz w:val="16"/>
          <w:szCs w:val="16"/>
        </w:rPr>
        <w:t>0157-8243</w:t>
      </w:r>
      <w:r w:rsidR="00C05E2E" w:rsidRPr="00CD72D6">
        <w:rPr>
          <w:sz w:val="16"/>
          <w:szCs w:val="16"/>
        </w:rPr>
        <w:fldChar w:fldCharType="end"/>
      </w:r>
    </w:p>
    <w:p w:rsidR="00B03544" w:rsidRDefault="00B03544" w:rsidP="006E3AED">
      <w:pPr>
        <w:spacing w:after="60"/>
        <w:rPr>
          <w:sz w:val="16"/>
          <w:szCs w:val="16"/>
        </w:rPr>
      </w:pPr>
      <w:proofErr w:type="gramStart"/>
      <w:r>
        <w:rPr>
          <w:sz w:val="16"/>
          <w:szCs w:val="16"/>
        </w:rPr>
        <w:t>Serial</w:t>
      </w:r>
      <w:r w:rsidRPr="00CD72D6">
        <w:rPr>
          <w:sz w:val="16"/>
          <w:szCs w:val="16"/>
        </w:rPr>
        <w:t xml:space="preserve"> N</w:t>
      </w:r>
      <w:r>
        <w:rPr>
          <w:sz w:val="16"/>
          <w:szCs w:val="16"/>
        </w:rPr>
        <w:t>o.</w:t>
      </w:r>
      <w:proofErr w:type="gramEnd"/>
      <w:r>
        <w:rPr>
          <w:sz w:val="16"/>
          <w:szCs w:val="16"/>
        </w:rPr>
        <w:t xml:space="preserve"> </w:t>
      </w:r>
      <w:r w:rsidR="00C05E2E" w:rsidRPr="00CD72D6">
        <w:rPr>
          <w:sz w:val="16"/>
          <w:szCs w:val="16"/>
        </w:rPr>
        <w:fldChar w:fldCharType="begin"/>
      </w:r>
      <w:r w:rsidRPr="00CD72D6">
        <w:rPr>
          <w:sz w:val="16"/>
          <w:szCs w:val="16"/>
        </w:rPr>
        <w:instrText xml:space="preserve"> Fillin "Enter the </w:instrText>
      </w:r>
      <w:r>
        <w:rPr>
          <w:sz w:val="16"/>
          <w:szCs w:val="16"/>
        </w:rPr>
        <w:instrText>serial n</w:instrText>
      </w:r>
      <w:r w:rsidRPr="00CD72D6">
        <w:rPr>
          <w:sz w:val="16"/>
          <w:szCs w:val="16"/>
        </w:rPr>
        <w:instrText xml:space="preserve">umber" </w:instrText>
      </w:r>
      <w:r w:rsidR="00C05E2E" w:rsidRPr="00CD72D6">
        <w:rPr>
          <w:sz w:val="16"/>
          <w:szCs w:val="16"/>
        </w:rPr>
        <w:fldChar w:fldCharType="separate"/>
      </w:r>
      <w:r>
        <w:rPr>
          <w:sz w:val="16"/>
          <w:szCs w:val="16"/>
        </w:rPr>
        <w:t>544</w:t>
      </w:r>
      <w:r w:rsidR="00C05E2E" w:rsidRPr="00CD72D6">
        <w:rPr>
          <w:sz w:val="16"/>
          <w:szCs w:val="16"/>
        </w:rPr>
        <w:fldChar w:fldCharType="end"/>
      </w:r>
    </w:p>
    <w:p w:rsidR="00B03544" w:rsidRPr="00CD72D6" w:rsidRDefault="00B03544" w:rsidP="006E3AED">
      <w:pPr>
        <w:spacing w:after="60"/>
        <w:rPr>
          <w:sz w:val="16"/>
          <w:szCs w:val="16"/>
        </w:rPr>
      </w:pPr>
      <w:proofErr w:type="spellStart"/>
      <w:proofErr w:type="gramStart"/>
      <w:r w:rsidRPr="007D711E">
        <w:rPr>
          <w:sz w:val="16"/>
          <w:szCs w:val="16"/>
        </w:rPr>
        <w:t>Agdex</w:t>
      </w:r>
      <w:proofErr w:type="spellEnd"/>
      <w:r w:rsidRPr="007D711E">
        <w:rPr>
          <w:sz w:val="16"/>
          <w:szCs w:val="16"/>
        </w:rPr>
        <w:t xml:space="preserve"> No.</w:t>
      </w:r>
      <w:proofErr w:type="gramEnd"/>
      <w:r w:rsidRPr="007D711E">
        <w:rPr>
          <w:sz w:val="16"/>
          <w:szCs w:val="16"/>
        </w:rPr>
        <w:t xml:space="preserve"> </w:t>
      </w:r>
      <w:r w:rsidR="00C05E2E" w:rsidRPr="007D711E">
        <w:rPr>
          <w:sz w:val="16"/>
          <w:szCs w:val="16"/>
        </w:rPr>
        <w:fldChar w:fldCharType="begin"/>
      </w:r>
      <w:r w:rsidRPr="007D711E">
        <w:rPr>
          <w:sz w:val="16"/>
          <w:szCs w:val="16"/>
        </w:rPr>
        <w:instrText xml:space="preserve"> Fillin "Enter the Agd</w:instrText>
      </w:r>
      <w:r>
        <w:rPr>
          <w:sz w:val="16"/>
          <w:szCs w:val="16"/>
        </w:rPr>
        <w:instrText>ex n</w:instrText>
      </w:r>
      <w:r w:rsidRPr="007D711E">
        <w:rPr>
          <w:sz w:val="16"/>
          <w:szCs w:val="16"/>
        </w:rPr>
        <w:instrText xml:space="preserve">umber" </w:instrText>
      </w:r>
      <w:r w:rsidR="00C05E2E" w:rsidRPr="007D711E">
        <w:rPr>
          <w:sz w:val="16"/>
          <w:szCs w:val="16"/>
        </w:rPr>
        <w:fldChar w:fldCharType="separate"/>
      </w:r>
      <w:r>
        <w:rPr>
          <w:sz w:val="16"/>
          <w:szCs w:val="16"/>
        </w:rPr>
        <w:t>130/32</w:t>
      </w:r>
      <w:r w:rsidR="00C05E2E" w:rsidRPr="007D711E">
        <w:rPr>
          <w:sz w:val="16"/>
          <w:szCs w:val="16"/>
        </w:rPr>
        <w:fldChar w:fldCharType="end"/>
      </w:r>
    </w:p>
    <w:p w:rsidR="00B03544" w:rsidRPr="007E2270" w:rsidRDefault="00B03544" w:rsidP="006E3AED">
      <w:pPr>
        <w:rPr>
          <w:sz w:val="16"/>
          <w:szCs w:val="16"/>
        </w:rPr>
      </w:pPr>
    </w:p>
    <w:p w:rsidR="00B03544" w:rsidRPr="00B2161B" w:rsidRDefault="00B03544" w:rsidP="00FE3156">
      <w:pPr>
        <w:rPr>
          <w:sz w:val="16"/>
          <w:szCs w:val="16"/>
        </w:rPr>
      </w:pPr>
      <w:r>
        <w:rPr>
          <w:b/>
          <w:sz w:val="16"/>
          <w:szCs w:val="16"/>
        </w:rPr>
        <w:t>Dis</w:t>
      </w:r>
      <w:r w:rsidRPr="004C26CA">
        <w:rPr>
          <w:b/>
          <w:sz w:val="16"/>
          <w:szCs w:val="16"/>
        </w:rPr>
        <w:t>claimer:</w:t>
      </w:r>
      <w:r w:rsidRPr="004C26CA">
        <w:rPr>
          <w:sz w:val="16"/>
          <w:szCs w:val="16"/>
        </w:rPr>
        <w:t xml:space="preserve"> </w:t>
      </w:r>
      <w:r w:rsidRPr="00DD1D91">
        <w:rPr>
          <w:sz w:val="16"/>
          <w:szCs w:val="16"/>
        </w:rPr>
        <w:t xml:space="preserve">While all care has been taken to ensure that information contained in this </w:t>
      </w:r>
      <w:r>
        <w:rPr>
          <w:sz w:val="16"/>
          <w:szCs w:val="16"/>
        </w:rPr>
        <w:t>document</w:t>
      </w:r>
      <w:r w:rsidRPr="00DD1D91">
        <w:rPr>
          <w:sz w:val="16"/>
          <w:szCs w:val="16"/>
        </w:rPr>
        <w:t xml:space="preserve"> is true and correct at the time of publication, the Northern Territory of Australia gives no warranty or assurance, and makes no representation as to the accuracy of any information or advice contained in this publication, or that it is suitable for your intended use. No serious, business or investment decisions should be made in reliance on this information without obtaining independent and/or professional advice in relation to your particular </w:t>
      </w:r>
      <w:r w:rsidRPr="00B2161B">
        <w:rPr>
          <w:sz w:val="16"/>
          <w:szCs w:val="16"/>
        </w:rPr>
        <w:t>situation.</w:t>
      </w:r>
    </w:p>
    <w:sectPr w:rsidR="00B03544" w:rsidRPr="00B2161B" w:rsidSect="00751395">
      <w:footerReference w:type="default" r:id="rId14"/>
      <w:footerReference w:type="first" r:id="rId15"/>
      <w:type w:val="continuous"/>
      <w:pgSz w:w="11906" w:h="16838" w:code="9"/>
      <w:pgMar w:top="1134" w:right="707" w:bottom="1134" w:left="1134" w:header="19" w:footer="437" w:gutter="0"/>
      <w:cols w:space="720" w:equalWidth="0">
        <w:col w:w="10065"/>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EAB" w:rsidRDefault="00012EAB">
      <w:r>
        <w:separator/>
      </w:r>
    </w:p>
  </w:endnote>
  <w:endnote w:type="continuationSeparator" w:id="0">
    <w:p w:rsidR="00012EAB" w:rsidRDefault="00012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B" w:rsidRPr="00335DD0" w:rsidRDefault="00012EAB" w:rsidP="00113C7F">
    <w:pPr>
      <w:pStyle w:val="Footer"/>
      <w:jc w:val="both"/>
      <w:rPr>
        <w:szCs w:val="16"/>
      </w:rPr>
    </w:pPr>
    <w:r w:rsidRPr="00113C7F">
      <w:t xml:space="preserve">Published: </w:t>
    </w:r>
    <w:smartTag w:uri="urn:schemas-microsoft-com:office:smarttags" w:element="date">
      <w:smartTagPr>
        <w:attr w:name="Year" w:val="2005"/>
        <w:attr w:name="Day" w:val="2"/>
        <w:attr w:name="Month" w:val="11"/>
      </w:smartTagPr>
      <w:r w:rsidRPr="00113C7F">
        <w:t>Wednesday 2 November 2005</w:t>
      </w:r>
    </w:smartTag>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AFA" w:rsidRDefault="00012EAB">
    <w:pPr>
      <w:pStyle w:val="Footer"/>
    </w:pPr>
    <w:r>
      <w:rPr>
        <w:noProof/>
      </w:rPr>
      <w:drawing>
        <wp:anchor distT="0" distB="0" distL="114300" distR="114300" simplePos="0" relativeHeight="251657728" behindDoc="1" locked="0" layoutInCell="1" allowOverlap="1" wp14:anchorId="0FDAF775" wp14:editId="5E5401D8">
          <wp:simplePos x="0" y="0"/>
          <wp:positionH relativeFrom="column">
            <wp:posOffset>4842510</wp:posOffset>
          </wp:positionH>
          <wp:positionV relativeFrom="paragraph">
            <wp:posOffset>-49530</wp:posOffset>
          </wp:positionV>
          <wp:extent cx="1494155" cy="296545"/>
          <wp:effectExtent l="0" t="0" r="0" b="8255"/>
          <wp:wrapNone/>
          <wp:docPr id="3" name="Picture 41" descr="NTG logo_Mono_269" title="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TG logo_Mono_269"/>
                  <pic:cNvPicPr>
                    <a:picLocks noChangeAspect="1" noChangeArrowheads="1"/>
                  </pic:cNvPicPr>
                </pic:nvPicPr>
                <pic:blipFill>
                  <a:blip r:embed="rId1"/>
                  <a:srcRect/>
                  <a:stretch>
                    <a:fillRect/>
                  </a:stretch>
                </pic:blipFill>
                <pic:spPr bwMode="auto">
                  <a:xfrm>
                    <a:off x="0" y="0"/>
                    <a:ext cx="1494155" cy="29654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B" w:rsidRPr="004014BE" w:rsidRDefault="00012EAB" w:rsidP="009A105E">
    <w:pPr>
      <w:pStyle w:val="Footer"/>
      <w:pBdr>
        <w:top w:val="single" w:sz="4" w:space="1" w:color="auto"/>
      </w:pBdr>
      <w:tabs>
        <w:tab w:val="clear" w:pos="2268"/>
      </w:tabs>
      <w:jc w:val="center"/>
      <w:rPr>
        <w:szCs w:val="16"/>
      </w:rPr>
    </w:pPr>
    <w:r>
      <w:rPr>
        <w:szCs w:val="16"/>
      </w:rPr>
      <w:t xml:space="preserve">© </w:t>
    </w:r>
    <w:r w:rsidRPr="0082621F">
      <w:rPr>
        <w:szCs w:val="16"/>
      </w:rPr>
      <w:t>Northern Territory Government</w:t>
    </w:r>
    <w:r>
      <w:rPr>
        <w:szCs w:val="16"/>
      </w:rPr>
      <w:t xml:space="preserve"> </w:t>
    </w:r>
    <w:r>
      <w:rPr>
        <w:szCs w:val="16"/>
      </w:rPr>
      <w:tab/>
    </w:r>
    <w:r w:rsidRPr="0082621F">
      <w:rPr>
        <w:szCs w:val="16"/>
      </w:rPr>
      <w:t xml:space="preserve">Page </w:t>
    </w:r>
    <w:r w:rsidR="00C05E2E" w:rsidRPr="0082621F">
      <w:rPr>
        <w:szCs w:val="16"/>
      </w:rPr>
      <w:fldChar w:fldCharType="begin"/>
    </w:r>
    <w:r w:rsidRPr="0082621F">
      <w:rPr>
        <w:szCs w:val="16"/>
      </w:rPr>
      <w:instrText xml:space="preserve"> PAGE </w:instrText>
    </w:r>
    <w:r w:rsidR="00C05E2E" w:rsidRPr="0082621F">
      <w:rPr>
        <w:szCs w:val="16"/>
      </w:rPr>
      <w:fldChar w:fldCharType="separate"/>
    </w:r>
    <w:r w:rsidR="000D4AFA">
      <w:rPr>
        <w:noProof/>
        <w:szCs w:val="16"/>
      </w:rPr>
      <w:t>2</w:t>
    </w:r>
    <w:r w:rsidR="00C05E2E" w:rsidRPr="0082621F">
      <w:rPr>
        <w:szCs w:val="16"/>
      </w:rPr>
      <w:fldChar w:fldCharType="end"/>
    </w:r>
    <w:r w:rsidRPr="0082621F">
      <w:rPr>
        <w:szCs w:val="16"/>
      </w:rPr>
      <w:t xml:space="preserve"> of </w:t>
    </w:r>
    <w:r w:rsidR="00C05E2E" w:rsidRPr="0082621F">
      <w:rPr>
        <w:szCs w:val="16"/>
      </w:rPr>
      <w:fldChar w:fldCharType="begin"/>
    </w:r>
    <w:r w:rsidRPr="0082621F">
      <w:rPr>
        <w:szCs w:val="16"/>
      </w:rPr>
      <w:instrText xml:space="preserve"> NUMPAGES </w:instrText>
    </w:r>
    <w:r w:rsidR="00C05E2E" w:rsidRPr="0082621F">
      <w:rPr>
        <w:szCs w:val="16"/>
      </w:rPr>
      <w:fldChar w:fldCharType="separate"/>
    </w:r>
    <w:r w:rsidR="000D4AFA">
      <w:rPr>
        <w:noProof/>
        <w:szCs w:val="16"/>
      </w:rPr>
      <w:t>4</w:t>
    </w:r>
    <w:r w:rsidR="00C05E2E" w:rsidRPr="0082621F">
      <w:rPr>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B" w:rsidRPr="00312652" w:rsidRDefault="00012EAB"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00C05E2E" w:rsidRPr="0082621F">
      <w:rPr>
        <w:szCs w:val="16"/>
      </w:rPr>
      <w:fldChar w:fldCharType="begin"/>
    </w:r>
    <w:r w:rsidRPr="0082621F">
      <w:rPr>
        <w:szCs w:val="16"/>
      </w:rPr>
      <w:instrText xml:space="preserve"> PAGE </w:instrText>
    </w:r>
    <w:r w:rsidR="00C05E2E" w:rsidRPr="0082621F">
      <w:rPr>
        <w:szCs w:val="16"/>
      </w:rPr>
      <w:fldChar w:fldCharType="separate"/>
    </w:r>
    <w:r>
      <w:rPr>
        <w:noProof/>
        <w:szCs w:val="16"/>
      </w:rPr>
      <w:t>2</w:t>
    </w:r>
    <w:r w:rsidR="00C05E2E" w:rsidRPr="0082621F">
      <w:rPr>
        <w:szCs w:val="16"/>
      </w:rPr>
      <w:fldChar w:fldCharType="end"/>
    </w:r>
    <w:r w:rsidRPr="0082621F">
      <w:rPr>
        <w:szCs w:val="16"/>
      </w:rPr>
      <w:t xml:space="preserve"> of </w:t>
    </w:r>
    <w:r w:rsidR="00C05E2E" w:rsidRPr="0082621F">
      <w:rPr>
        <w:szCs w:val="16"/>
      </w:rPr>
      <w:fldChar w:fldCharType="begin"/>
    </w:r>
    <w:r w:rsidRPr="0082621F">
      <w:rPr>
        <w:szCs w:val="16"/>
      </w:rPr>
      <w:instrText xml:space="preserve"> NUMPAGES </w:instrText>
    </w:r>
    <w:r w:rsidR="00C05E2E" w:rsidRPr="0082621F">
      <w:rPr>
        <w:szCs w:val="16"/>
      </w:rPr>
      <w:fldChar w:fldCharType="separate"/>
    </w:r>
    <w:r>
      <w:rPr>
        <w:noProof/>
        <w:szCs w:val="16"/>
      </w:rPr>
      <w:t>4</w:t>
    </w:r>
    <w:r w:rsidR="00C05E2E" w:rsidRPr="0082621F">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EAB" w:rsidRDefault="00012EAB">
      <w:r>
        <w:separator/>
      </w:r>
    </w:p>
  </w:footnote>
  <w:footnote w:type="continuationSeparator" w:id="0">
    <w:p w:rsidR="00012EAB" w:rsidRDefault="00012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B" w:rsidRDefault="000D4AFA" w:rsidP="00A4551E">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85.3pt;height:194.1pt;rotation:315;z-index:-251657728;mso-position-horizontal:center;mso-position-horizontal-relative:margin;mso-position-vertical:center;mso-position-vertical-relative:margin"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AB" w:rsidRPr="00A4551E" w:rsidRDefault="00012EAB"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AFA" w:rsidRDefault="000B0F17">
    <w:pPr>
      <w:pStyle w:val="Header"/>
    </w:pPr>
    <w:r>
      <w:rPr>
        <w:noProof/>
      </w:rPr>
      <mc:AlternateContent>
        <mc:Choice Requires="wps">
          <w:drawing>
            <wp:anchor distT="0" distB="0" distL="114300" distR="114300" simplePos="0" relativeHeight="251656704" behindDoc="0" locked="0" layoutInCell="1" allowOverlap="1" wp14:anchorId="053FC119" wp14:editId="79DF93E7">
              <wp:simplePos x="0" y="0"/>
              <wp:positionH relativeFrom="column">
                <wp:posOffset>-789305</wp:posOffset>
              </wp:positionH>
              <wp:positionV relativeFrom="paragraph">
                <wp:posOffset>-15875</wp:posOffset>
              </wp:positionV>
              <wp:extent cx="7815580" cy="730885"/>
              <wp:effectExtent l="1270" t="3175" r="3175" b="0"/>
              <wp:wrapNone/>
              <wp:docPr id="1" name="Rectangle 2" title="Bann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5580" cy="730885"/>
                      </a:xfrm>
                      <a:prstGeom prst="rect">
                        <a:avLst/>
                      </a:prstGeom>
                      <a:solidFill>
                        <a:srgbClr val="DCD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Title: Banner" style="position:absolute;margin-left:-62.15pt;margin-top:-1.25pt;width:615.4pt;height:5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" fillcolor="#dcd5e4"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cs="Times New Roman"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cs="Times New Roman" w:hint="default"/>
        <w:color w:val="auto"/>
        <w:sz w:val="20"/>
        <w:szCs w:val="20"/>
      </w:rPr>
    </w:lvl>
    <w:lvl w:ilvl="2">
      <w:start w:val="1"/>
      <w:numFmt w:val="lowerRoman"/>
      <w:lvlText w:val="%3."/>
      <w:lvlJc w:val="left"/>
      <w:pPr>
        <w:tabs>
          <w:tab w:val="num" w:pos="1083"/>
        </w:tabs>
        <w:ind w:left="1083" w:hanging="363"/>
      </w:pPr>
      <w:rPr>
        <w:rFonts w:ascii="Arial" w:hAnsi="Arial" w:cs="Times New Roman" w:hint="default"/>
        <w:sz w:val="20"/>
        <w:szCs w:val="20"/>
      </w:rPr>
    </w:lvl>
    <w:lvl w:ilvl="3">
      <w:start w:val="1"/>
      <w:numFmt w:val="decimal"/>
      <w:lvlText w:val="(%4)"/>
      <w:lvlJc w:val="left"/>
      <w:pPr>
        <w:tabs>
          <w:tab w:val="num" w:pos="1083"/>
        </w:tabs>
        <w:ind w:left="1083" w:hanging="360"/>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Symbol" w:hAnsi="Symbol" w:hint="default"/>
        <w:b w:val="0"/>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fk4tq8HBNzTF6BX6MSugOX2z60k=" w:salt="I9XvMSL04VtdfQbahJ9TmA=="/>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B2B"/>
    <w:rsid w:val="00012EAB"/>
    <w:rsid w:val="0001767B"/>
    <w:rsid w:val="00020773"/>
    <w:rsid w:val="00020A3B"/>
    <w:rsid w:val="000314E2"/>
    <w:rsid w:val="0003333B"/>
    <w:rsid w:val="00040A83"/>
    <w:rsid w:val="00060321"/>
    <w:rsid w:val="00070C43"/>
    <w:rsid w:val="00072E07"/>
    <w:rsid w:val="000800FA"/>
    <w:rsid w:val="000837E3"/>
    <w:rsid w:val="00087D5B"/>
    <w:rsid w:val="000B0F17"/>
    <w:rsid w:val="000C2C67"/>
    <w:rsid w:val="000D0685"/>
    <w:rsid w:val="000D4AFA"/>
    <w:rsid w:val="000D6F98"/>
    <w:rsid w:val="000F2BE7"/>
    <w:rsid w:val="000F53F9"/>
    <w:rsid w:val="00110593"/>
    <w:rsid w:val="0011083D"/>
    <w:rsid w:val="00113C7F"/>
    <w:rsid w:val="001466D1"/>
    <w:rsid w:val="00150D0D"/>
    <w:rsid w:val="00150D0F"/>
    <w:rsid w:val="00170626"/>
    <w:rsid w:val="001776E4"/>
    <w:rsid w:val="00186F6C"/>
    <w:rsid w:val="0019446B"/>
    <w:rsid w:val="001979A9"/>
    <w:rsid w:val="001B13A1"/>
    <w:rsid w:val="001D2892"/>
    <w:rsid w:val="001D3B0A"/>
    <w:rsid w:val="001F6DFE"/>
    <w:rsid w:val="002038EE"/>
    <w:rsid w:val="00243A65"/>
    <w:rsid w:val="00245C39"/>
    <w:rsid w:val="0026536F"/>
    <w:rsid w:val="00266A9F"/>
    <w:rsid w:val="00277124"/>
    <w:rsid w:val="00282BC5"/>
    <w:rsid w:val="0028353B"/>
    <w:rsid w:val="002A2B70"/>
    <w:rsid w:val="002A7309"/>
    <w:rsid w:val="002D5537"/>
    <w:rsid w:val="002F1712"/>
    <w:rsid w:val="00307E6C"/>
    <w:rsid w:val="0031176D"/>
    <w:rsid w:val="00312652"/>
    <w:rsid w:val="00317A98"/>
    <w:rsid w:val="00332A86"/>
    <w:rsid w:val="00335DD0"/>
    <w:rsid w:val="00337863"/>
    <w:rsid w:val="0034236B"/>
    <w:rsid w:val="00346C5F"/>
    <w:rsid w:val="00347298"/>
    <w:rsid w:val="0037722A"/>
    <w:rsid w:val="00380CE9"/>
    <w:rsid w:val="003B46E6"/>
    <w:rsid w:val="003C322C"/>
    <w:rsid w:val="003D27C9"/>
    <w:rsid w:val="004014BE"/>
    <w:rsid w:val="00403B3A"/>
    <w:rsid w:val="00436D2F"/>
    <w:rsid w:val="0046263C"/>
    <w:rsid w:val="0047484A"/>
    <w:rsid w:val="00484B72"/>
    <w:rsid w:val="00486EF8"/>
    <w:rsid w:val="00491737"/>
    <w:rsid w:val="004A1800"/>
    <w:rsid w:val="004A40D9"/>
    <w:rsid w:val="004B1401"/>
    <w:rsid w:val="004B45C7"/>
    <w:rsid w:val="004C26CA"/>
    <w:rsid w:val="004E5176"/>
    <w:rsid w:val="004E70C0"/>
    <w:rsid w:val="0050239D"/>
    <w:rsid w:val="00526804"/>
    <w:rsid w:val="00536FA9"/>
    <w:rsid w:val="00543FCE"/>
    <w:rsid w:val="00545704"/>
    <w:rsid w:val="005B3196"/>
    <w:rsid w:val="00604599"/>
    <w:rsid w:val="00606DF4"/>
    <w:rsid w:val="00620207"/>
    <w:rsid w:val="006213F4"/>
    <w:rsid w:val="00622E89"/>
    <w:rsid w:val="00646A58"/>
    <w:rsid w:val="006548BD"/>
    <w:rsid w:val="00680EE2"/>
    <w:rsid w:val="0069175C"/>
    <w:rsid w:val="006A75F8"/>
    <w:rsid w:val="006B2149"/>
    <w:rsid w:val="006B3F66"/>
    <w:rsid w:val="006C6A58"/>
    <w:rsid w:val="006E3AED"/>
    <w:rsid w:val="006E5BBD"/>
    <w:rsid w:val="007200E6"/>
    <w:rsid w:val="00720287"/>
    <w:rsid w:val="00751395"/>
    <w:rsid w:val="00767998"/>
    <w:rsid w:val="00775E3C"/>
    <w:rsid w:val="0078179D"/>
    <w:rsid w:val="00784F7E"/>
    <w:rsid w:val="00787F2A"/>
    <w:rsid w:val="00794050"/>
    <w:rsid w:val="007B2C16"/>
    <w:rsid w:val="007C2CCC"/>
    <w:rsid w:val="007C452F"/>
    <w:rsid w:val="007D711E"/>
    <w:rsid w:val="007E04FA"/>
    <w:rsid w:val="007E2270"/>
    <w:rsid w:val="00825CEF"/>
    <w:rsid w:val="0082621F"/>
    <w:rsid w:val="00831336"/>
    <w:rsid w:val="00840312"/>
    <w:rsid w:val="008522B8"/>
    <w:rsid w:val="00870183"/>
    <w:rsid w:val="0087362B"/>
    <w:rsid w:val="00892080"/>
    <w:rsid w:val="008B1A02"/>
    <w:rsid w:val="008C2D9D"/>
    <w:rsid w:val="008D21C8"/>
    <w:rsid w:val="008D33A7"/>
    <w:rsid w:val="008D425C"/>
    <w:rsid w:val="008E45A7"/>
    <w:rsid w:val="008E461A"/>
    <w:rsid w:val="008E5A1C"/>
    <w:rsid w:val="008F1CE9"/>
    <w:rsid w:val="008F6EA3"/>
    <w:rsid w:val="00902A6D"/>
    <w:rsid w:val="00911F89"/>
    <w:rsid w:val="00936EEE"/>
    <w:rsid w:val="009616FE"/>
    <w:rsid w:val="00962FF4"/>
    <w:rsid w:val="00964DB7"/>
    <w:rsid w:val="00967CCB"/>
    <w:rsid w:val="00974DF1"/>
    <w:rsid w:val="0098650C"/>
    <w:rsid w:val="00991C98"/>
    <w:rsid w:val="009A105E"/>
    <w:rsid w:val="009A172F"/>
    <w:rsid w:val="009B2AE1"/>
    <w:rsid w:val="009C2A8D"/>
    <w:rsid w:val="009C4AE4"/>
    <w:rsid w:val="009D0B2B"/>
    <w:rsid w:val="00A21D5F"/>
    <w:rsid w:val="00A277E5"/>
    <w:rsid w:val="00A4551E"/>
    <w:rsid w:val="00A4748C"/>
    <w:rsid w:val="00A60BBD"/>
    <w:rsid w:val="00A85DCF"/>
    <w:rsid w:val="00A871CD"/>
    <w:rsid w:val="00AA3712"/>
    <w:rsid w:val="00AA426C"/>
    <w:rsid w:val="00AB1E28"/>
    <w:rsid w:val="00AB24ED"/>
    <w:rsid w:val="00AF58A3"/>
    <w:rsid w:val="00AF7952"/>
    <w:rsid w:val="00B002B2"/>
    <w:rsid w:val="00B03544"/>
    <w:rsid w:val="00B06CDA"/>
    <w:rsid w:val="00B131D1"/>
    <w:rsid w:val="00B167CD"/>
    <w:rsid w:val="00B21054"/>
    <w:rsid w:val="00B2161B"/>
    <w:rsid w:val="00B34708"/>
    <w:rsid w:val="00B36181"/>
    <w:rsid w:val="00B476A4"/>
    <w:rsid w:val="00B5122A"/>
    <w:rsid w:val="00B670B4"/>
    <w:rsid w:val="00B71C7D"/>
    <w:rsid w:val="00B72AF4"/>
    <w:rsid w:val="00BA3D7A"/>
    <w:rsid w:val="00BB0AD3"/>
    <w:rsid w:val="00BB2B8E"/>
    <w:rsid w:val="00BC57FB"/>
    <w:rsid w:val="00BF3A1D"/>
    <w:rsid w:val="00C02F1C"/>
    <w:rsid w:val="00C05E2E"/>
    <w:rsid w:val="00C07E7A"/>
    <w:rsid w:val="00C15AEB"/>
    <w:rsid w:val="00C17DAF"/>
    <w:rsid w:val="00C20A52"/>
    <w:rsid w:val="00C2180A"/>
    <w:rsid w:val="00C44A2F"/>
    <w:rsid w:val="00C5260C"/>
    <w:rsid w:val="00C617E1"/>
    <w:rsid w:val="00C644BB"/>
    <w:rsid w:val="00C74E1D"/>
    <w:rsid w:val="00CA54DD"/>
    <w:rsid w:val="00CB2131"/>
    <w:rsid w:val="00CD72D6"/>
    <w:rsid w:val="00CE15D5"/>
    <w:rsid w:val="00CE1B73"/>
    <w:rsid w:val="00D129E0"/>
    <w:rsid w:val="00D26114"/>
    <w:rsid w:val="00D4087A"/>
    <w:rsid w:val="00D4306C"/>
    <w:rsid w:val="00D56AEE"/>
    <w:rsid w:val="00D67436"/>
    <w:rsid w:val="00D94DFF"/>
    <w:rsid w:val="00DD1D91"/>
    <w:rsid w:val="00DD5182"/>
    <w:rsid w:val="00DE7F95"/>
    <w:rsid w:val="00E4326C"/>
    <w:rsid w:val="00E81F13"/>
    <w:rsid w:val="00E8457E"/>
    <w:rsid w:val="00E864A3"/>
    <w:rsid w:val="00EA49FE"/>
    <w:rsid w:val="00EB011A"/>
    <w:rsid w:val="00EC12FE"/>
    <w:rsid w:val="00EC6231"/>
    <w:rsid w:val="00ED0337"/>
    <w:rsid w:val="00ED0972"/>
    <w:rsid w:val="00ED7E13"/>
    <w:rsid w:val="00EE0943"/>
    <w:rsid w:val="00EF4F68"/>
    <w:rsid w:val="00F02C96"/>
    <w:rsid w:val="00F435BB"/>
    <w:rsid w:val="00F70EF8"/>
    <w:rsid w:val="00F76814"/>
    <w:rsid w:val="00F919F4"/>
    <w:rsid w:val="00F95F50"/>
    <w:rsid w:val="00FB1E23"/>
    <w:rsid w:val="00FE3156"/>
    <w:rsid w:val="00FE48DD"/>
    <w:rsid w:val="00FF0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sz w:val="20"/>
      <w:szCs w:val="20"/>
      <w:lang w:val="en-AU" w:eastAsia="en-AU"/>
    </w:rPr>
  </w:style>
  <w:style w:type="paragraph" w:styleId="Heading1">
    <w:name w:val="heading 1"/>
    <w:basedOn w:val="Normal"/>
    <w:next w:val="Normal"/>
    <w:link w:val="Heading1Char"/>
    <w:uiPriority w:val="99"/>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uiPriority w:val="99"/>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link w:val="Heading3Char"/>
    <w:uiPriority w:val="99"/>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7E6C"/>
    <w:rPr>
      <w:rFonts w:ascii="Cambria" w:hAnsi="Cambria" w:cs="Times New Roman"/>
      <w:b/>
      <w:bCs/>
      <w:kern w:val="32"/>
      <w:sz w:val="32"/>
      <w:szCs w:val="32"/>
      <w:lang w:val="en-AU" w:eastAsia="en-AU"/>
    </w:rPr>
  </w:style>
  <w:style w:type="character" w:customStyle="1" w:styleId="Heading2Char">
    <w:name w:val="Heading 2 Char"/>
    <w:basedOn w:val="DefaultParagraphFont"/>
    <w:link w:val="Heading2"/>
    <w:uiPriority w:val="99"/>
    <w:locked/>
    <w:rsid w:val="009A105E"/>
    <w:rPr>
      <w:rFonts w:ascii="Arial" w:hAnsi="Arial" w:cs="Arial"/>
      <w:b/>
      <w:bCs/>
      <w:iCs/>
      <w:caps/>
      <w:sz w:val="24"/>
      <w:szCs w:val="24"/>
      <w:lang w:val="en-AU" w:eastAsia="en-AU" w:bidi="ar-SA"/>
    </w:rPr>
  </w:style>
  <w:style w:type="character" w:customStyle="1" w:styleId="Heading3Char">
    <w:name w:val="Heading 3 Char"/>
    <w:basedOn w:val="DefaultParagraphFont"/>
    <w:link w:val="Heading3"/>
    <w:uiPriority w:val="99"/>
    <w:semiHidden/>
    <w:locked/>
    <w:rsid w:val="00307E6C"/>
    <w:rPr>
      <w:rFonts w:ascii="Cambria" w:hAnsi="Cambria" w:cs="Times New Roman"/>
      <w:b/>
      <w:bCs/>
      <w:sz w:val="26"/>
      <w:szCs w:val="26"/>
      <w:lang w:val="en-AU" w:eastAsia="en-AU"/>
    </w:rPr>
  </w:style>
  <w:style w:type="paragraph" w:styleId="FootnoteText">
    <w:name w:val="footnote text"/>
    <w:basedOn w:val="Normal"/>
    <w:link w:val="FootnoteTextChar"/>
    <w:uiPriority w:val="99"/>
    <w:semiHidden/>
    <w:rsid w:val="000D0685"/>
  </w:style>
  <w:style w:type="character" w:customStyle="1" w:styleId="FootnoteTextChar">
    <w:name w:val="Footnote Text Char"/>
    <w:basedOn w:val="DefaultParagraphFont"/>
    <w:link w:val="FootnoteText"/>
    <w:uiPriority w:val="99"/>
    <w:semiHidden/>
    <w:locked/>
    <w:rsid w:val="00307E6C"/>
    <w:rPr>
      <w:rFonts w:ascii="Arial" w:hAnsi="Arial" w:cs="Times New Roman"/>
      <w:sz w:val="20"/>
      <w:szCs w:val="20"/>
      <w:lang w:val="en-AU" w:eastAsia="en-AU"/>
    </w:rPr>
  </w:style>
  <w:style w:type="character" w:styleId="FootnoteReference">
    <w:name w:val="footnote reference"/>
    <w:basedOn w:val="DefaultParagraphFont"/>
    <w:uiPriority w:val="99"/>
    <w:semiHidden/>
    <w:rsid w:val="000D0685"/>
    <w:rPr>
      <w:rFonts w:cs="Times New Roman"/>
      <w:vertAlign w:val="superscript"/>
    </w:rPr>
  </w:style>
  <w:style w:type="paragraph" w:styleId="Header">
    <w:name w:val="header"/>
    <w:basedOn w:val="Normal"/>
    <w:link w:val="HeaderChar"/>
    <w:uiPriority w:val="99"/>
    <w:rsid w:val="007C2CCC"/>
    <w:pPr>
      <w:jc w:val="center"/>
    </w:pPr>
    <w:rPr>
      <w:sz w:val="16"/>
    </w:rPr>
  </w:style>
  <w:style w:type="character" w:customStyle="1" w:styleId="HeaderChar">
    <w:name w:val="Header Char"/>
    <w:basedOn w:val="DefaultParagraphFont"/>
    <w:link w:val="Header"/>
    <w:uiPriority w:val="99"/>
    <w:semiHidden/>
    <w:locked/>
    <w:rsid w:val="00307E6C"/>
    <w:rPr>
      <w:rFonts w:ascii="Arial" w:hAnsi="Arial" w:cs="Times New Roman"/>
      <w:sz w:val="20"/>
      <w:szCs w:val="20"/>
      <w:lang w:val="en-AU" w:eastAsia="en-AU"/>
    </w:rPr>
  </w:style>
  <w:style w:type="paragraph" w:styleId="Footer">
    <w:name w:val="footer"/>
    <w:basedOn w:val="Normal"/>
    <w:link w:val="FooterChar"/>
    <w:uiPriority w:val="99"/>
    <w:rsid w:val="00AA3712"/>
    <w:pPr>
      <w:tabs>
        <w:tab w:val="left" w:pos="2268"/>
      </w:tabs>
      <w:jc w:val="left"/>
    </w:pPr>
    <w:rPr>
      <w:rFonts w:ascii="Arial Narrow" w:hAnsi="Arial Narrow"/>
      <w:sz w:val="16"/>
    </w:rPr>
  </w:style>
  <w:style w:type="character" w:customStyle="1" w:styleId="FooterChar">
    <w:name w:val="Footer Char"/>
    <w:basedOn w:val="DefaultParagraphFont"/>
    <w:link w:val="Footer"/>
    <w:uiPriority w:val="99"/>
    <w:semiHidden/>
    <w:locked/>
    <w:rsid w:val="00307E6C"/>
    <w:rPr>
      <w:rFonts w:ascii="Arial" w:hAnsi="Arial" w:cs="Times New Roman"/>
      <w:sz w:val="20"/>
      <w:szCs w:val="20"/>
      <w:lang w:val="en-AU" w:eastAsia="en-AU"/>
    </w:rPr>
  </w:style>
  <w:style w:type="paragraph" w:customStyle="1" w:styleId="ShellOutlineNumbering">
    <w:name w:val="Shell Outline Numbering"/>
    <w:basedOn w:val="Normal"/>
    <w:uiPriority w:val="99"/>
    <w:rsid w:val="0028353B"/>
    <w:pPr>
      <w:numPr>
        <w:numId w:val="1"/>
      </w:numPr>
      <w:spacing w:before="60" w:after="60"/>
    </w:pPr>
  </w:style>
  <w:style w:type="paragraph" w:customStyle="1" w:styleId="ShellOutlineBullets">
    <w:name w:val="Shell Outline Bullets"/>
    <w:basedOn w:val="Normal"/>
    <w:uiPriority w:val="99"/>
    <w:rsid w:val="0028353B"/>
    <w:pPr>
      <w:numPr>
        <w:numId w:val="2"/>
      </w:numPr>
      <w:spacing w:after="60"/>
      <w:ind w:right="1440"/>
    </w:pPr>
  </w:style>
  <w:style w:type="paragraph" w:styleId="BalloonText">
    <w:name w:val="Balloon Text"/>
    <w:basedOn w:val="Normal"/>
    <w:link w:val="BalloonTextChar"/>
    <w:uiPriority w:val="99"/>
    <w:semiHidden/>
    <w:rsid w:val="00C218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7E6C"/>
    <w:rPr>
      <w:rFonts w:cs="Times New Roman"/>
      <w:sz w:val="2"/>
      <w:lang w:val="en-AU" w:eastAsia="en-AU"/>
    </w:rPr>
  </w:style>
  <w:style w:type="paragraph" w:styleId="Title">
    <w:name w:val="Title"/>
    <w:basedOn w:val="Normal"/>
    <w:link w:val="TitleChar"/>
    <w:uiPriority w:val="99"/>
    <w:qFormat/>
    <w:rsid w:val="006213F4"/>
    <w:pPr>
      <w:spacing w:after="60"/>
      <w:ind w:left="426"/>
      <w:jc w:val="left"/>
      <w:outlineLvl w:val="0"/>
    </w:pPr>
    <w:rPr>
      <w:rFonts w:cs="Arial"/>
      <w:b/>
      <w:bCs/>
      <w:kern w:val="28"/>
      <w:sz w:val="64"/>
      <w:szCs w:val="64"/>
    </w:rPr>
  </w:style>
  <w:style w:type="character" w:customStyle="1" w:styleId="TitleChar">
    <w:name w:val="Title Char"/>
    <w:basedOn w:val="DefaultParagraphFont"/>
    <w:link w:val="Title"/>
    <w:uiPriority w:val="99"/>
    <w:locked/>
    <w:rsid w:val="00307E6C"/>
    <w:rPr>
      <w:rFonts w:ascii="Cambria" w:hAnsi="Cambria" w:cs="Times New Roman"/>
      <w:b/>
      <w:bCs/>
      <w:kern w:val="28"/>
      <w:sz w:val="32"/>
      <w:szCs w:val="32"/>
      <w:lang w:val="en-AU" w:eastAsia="en-AU"/>
    </w:rPr>
  </w:style>
  <w:style w:type="table" w:styleId="TableGrid">
    <w:name w:val="Table Grid"/>
    <w:basedOn w:val="TableNormal"/>
    <w:uiPriority w:val="99"/>
    <w:semiHidden/>
    <w:rsid w:val="00ED0337"/>
    <w:pPr>
      <w:jc w:val="both"/>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uiPriority w:val="99"/>
    <w:rsid w:val="00ED0337"/>
    <w:pPr>
      <w:spacing w:after="240" w:line="300" w:lineRule="auto"/>
    </w:pPr>
    <w:rPr>
      <w:szCs w:val="24"/>
      <w:lang w:eastAsia="en-US"/>
    </w:rPr>
  </w:style>
  <w:style w:type="paragraph" w:customStyle="1" w:styleId="SubjectTitle">
    <w:name w:val="Subject Title"/>
    <w:basedOn w:val="Normal"/>
    <w:uiPriority w:val="99"/>
    <w:rsid w:val="00B36181"/>
    <w:pPr>
      <w:keepNext/>
      <w:spacing w:after="120"/>
      <w:jc w:val="left"/>
    </w:pPr>
    <w:rPr>
      <w:sz w:val="50"/>
      <w:szCs w:val="50"/>
    </w:rPr>
  </w:style>
  <w:style w:type="paragraph" w:customStyle="1" w:styleId="ShellParagraphHeading">
    <w:name w:val="Shell Paragraph Heading"/>
    <w:basedOn w:val="Normal"/>
    <w:uiPriority w:val="99"/>
    <w:rsid w:val="00CD72D6"/>
    <w:pPr>
      <w:spacing w:before="120" w:after="60"/>
      <w:jc w:val="left"/>
    </w:pPr>
    <w:rPr>
      <w:b/>
      <w:szCs w:val="24"/>
    </w:rPr>
  </w:style>
  <w:style w:type="paragraph" w:styleId="Caption">
    <w:name w:val="caption"/>
    <w:basedOn w:val="Normal"/>
    <w:next w:val="Normal"/>
    <w:uiPriority w:val="99"/>
    <w:qFormat/>
    <w:rsid w:val="00D94DFF"/>
    <w:pPr>
      <w:spacing w:after="120"/>
      <w:jc w:val="center"/>
    </w:pPr>
    <w:rPr>
      <w:sz w:val="18"/>
      <w:szCs w:val="24"/>
      <w:lang w:eastAsia="en-US"/>
    </w:rPr>
  </w:style>
  <w:style w:type="paragraph" w:customStyle="1" w:styleId="Subheading">
    <w:name w:val="Subheading"/>
    <w:basedOn w:val="Heading2"/>
    <w:uiPriority w:val="99"/>
    <w:rsid w:val="009B2AE1"/>
  </w:style>
  <w:style w:type="table" w:styleId="LightShading">
    <w:name w:val="Light Shading"/>
    <w:basedOn w:val="TableNormal"/>
    <w:uiPriority w:val="99"/>
    <w:rsid w:val="0027712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ShellSubtitle">
    <w:name w:val="Shell Subtitle"/>
    <w:basedOn w:val="ShellBodyText"/>
    <w:uiPriority w:val="99"/>
    <w:rsid w:val="00536FA9"/>
    <w:rPr>
      <w:b/>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3F4"/>
    <w:pPr>
      <w:jc w:val="both"/>
    </w:pPr>
    <w:rPr>
      <w:rFonts w:ascii="Arial" w:hAnsi="Arial"/>
      <w:sz w:val="20"/>
      <w:szCs w:val="20"/>
      <w:lang w:val="en-AU" w:eastAsia="en-AU"/>
    </w:rPr>
  </w:style>
  <w:style w:type="paragraph" w:styleId="Heading1">
    <w:name w:val="heading 1"/>
    <w:basedOn w:val="Normal"/>
    <w:next w:val="Normal"/>
    <w:link w:val="Heading1Char"/>
    <w:uiPriority w:val="99"/>
    <w:qFormat/>
    <w:rsid w:val="00245C39"/>
    <w:pPr>
      <w:keepNext/>
      <w:spacing w:before="240" w:after="60"/>
      <w:outlineLvl w:val="0"/>
    </w:pPr>
    <w:rPr>
      <w:rFonts w:cs="Arial"/>
      <w:bCs/>
      <w:kern w:val="32"/>
      <w:sz w:val="50"/>
      <w:szCs w:val="32"/>
    </w:rPr>
  </w:style>
  <w:style w:type="paragraph" w:styleId="Heading2">
    <w:name w:val="heading 2"/>
    <w:basedOn w:val="Normal"/>
    <w:next w:val="Normal"/>
    <w:link w:val="Heading2Char"/>
    <w:uiPriority w:val="99"/>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link w:val="Heading3Char"/>
    <w:uiPriority w:val="99"/>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7E6C"/>
    <w:rPr>
      <w:rFonts w:ascii="Cambria" w:hAnsi="Cambria" w:cs="Times New Roman"/>
      <w:b/>
      <w:bCs/>
      <w:kern w:val="32"/>
      <w:sz w:val="32"/>
      <w:szCs w:val="32"/>
      <w:lang w:val="en-AU" w:eastAsia="en-AU"/>
    </w:rPr>
  </w:style>
  <w:style w:type="character" w:customStyle="1" w:styleId="Heading2Char">
    <w:name w:val="Heading 2 Char"/>
    <w:basedOn w:val="DefaultParagraphFont"/>
    <w:link w:val="Heading2"/>
    <w:uiPriority w:val="99"/>
    <w:locked/>
    <w:rsid w:val="009A105E"/>
    <w:rPr>
      <w:rFonts w:ascii="Arial" w:hAnsi="Arial" w:cs="Arial"/>
      <w:b/>
      <w:bCs/>
      <w:iCs/>
      <w:caps/>
      <w:sz w:val="24"/>
      <w:szCs w:val="24"/>
      <w:lang w:val="en-AU" w:eastAsia="en-AU" w:bidi="ar-SA"/>
    </w:rPr>
  </w:style>
  <w:style w:type="character" w:customStyle="1" w:styleId="Heading3Char">
    <w:name w:val="Heading 3 Char"/>
    <w:basedOn w:val="DefaultParagraphFont"/>
    <w:link w:val="Heading3"/>
    <w:uiPriority w:val="99"/>
    <w:semiHidden/>
    <w:locked/>
    <w:rsid w:val="00307E6C"/>
    <w:rPr>
      <w:rFonts w:ascii="Cambria" w:hAnsi="Cambria" w:cs="Times New Roman"/>
      <w:b/>
      <w:bCs/>
      <w:sz w:val="26"/>
      <w:szCs w:val="26"/>
      <w:lang w:val="en-AU" w:eastAsia="en-AU"/>
    </w:rPr>
  </w:style>
  <w:style w:type="paragraph" w:styleId="FootnoteText">
    <w:name w:val="footnote text"/>
    <w:basedOn w:val="Normal"/>
    <w:link w:val="FootnoteTextChar"/>
    <w:uiPriority w:val="99"/>
    <w:semiHidden/>
    <w:rsid w:val="000D0685"/>
  </w:style>
  <w:style w:type="character" w:customStyle="1" w:styleId="FootnoteTextChar">
    <w:name w:val="Footnote Text Char"/>
    <w:basedOn w:val="DefaultParagraphFont"/>
    <w:link w:val="FootnoteText"/>
    <w:uiPriority w:val="99"/>
    <w:semiHidden/>
    <w:locked/>
    <w:rsid w:val="00307E6C"/>
    <w:rPr>
      <w:rFonts w:ascii="Arial" w:hAnsi="Arial" w:cs="Times New Roman"/>
      <w:sz w:val="20"/>
      <w:szCs w:val="20"/>
      <w:lang w:val="en-AU" w:eastAsia="en-AU"/>
    </w:rPr>
  </w:style>
  <w:style w:type="character" w:styleId="FootnoteReference">
    <w:name w:val="footnote reference"/>
    <w:basedOn w:val="DefaultParagraphFont"/>
    <w:uiPriority w:val="99"/>
    <w:semiHidden/>
    <w:rsid w:val="000D0685"/>
    <w:rPr>
      <w:rFonts w:cs="Times New Roman"/>
      <w:vertAlign w:val="superscript"/>
    </w:rPr>
  </w:style>
  <w:style w:type="paragraph" w:styleId="Header">
    <w:name w:val="header"/>
    <w:basedOn w:val="Normal"/>
    <w:link w:val="HeaderChar"/>
    <w:uiPriority w:val="99"/>
    <w:rsid w:val="007C2CCC"/>
    <w:pPr>
      <w:jc w:val="center"/>
    </w:pPr>
    <w:rPr>
      <w:sz w:val="16"/>
    </w:rPr>
  </w:style>
  <w:style w:type="character" w:customStyle="1" w:styleId="HeaderChar">
    <w:name w:val="Header Char"/>
    <w:basedOn w:val="DefaultParagraphFont"/>
    <w:link w:val="Header"/>
    <w:uiPriority w:val="99"/>
    <w:semiHidden/>
    <w:locked/>
    <w:rsid w:val="00307E6C"/>
    <w:rPr>
      <w:rFonts w:ascii="Arial" w:hAnsi="Arial" w:cs="Times New Roman"/>
      <w:sz w:val="20"/>
      <w:szCs w:val="20"/>
      <w:lang w:val="en-AU" w:eastAsia="en-AU"/>
    </w:rPr>
  </w:style>
  <w:style w:type="paragraph" w:styleId="Footer">
    <w:name w:val="footer"/>
    <w:basedOn w:val="Normal"/>
    <w:link w:val="FooterChar"/>
    <w:uiPriority w:val="99"/>
    <w:rsid w:val="00AA3712"/>
    <w:pPr>
      <w:tabs>
        <w:tab w:val="left" w:pos="2268"/>
      </w:tabs>
      <w:jc w:val="left"/>
    </w:pPr>
    <w:rPr>
      <w:rFonts w:ascii="Arial Narrow" w:hAnsi="Arial Narrow"/>
      <w:sz w:val="16"/>
    </w:rPr>
  </w:style>
  <w:style w:type="character" w:customStyle="1" w:styleId="FooterChar">
    <w:name w:val="Footer Char"/>
    <w:basedOn w:val="DefaultParagraphFont"/>
    <w:link w:val="Footer"/>
    <w:uiPriority w:val="99"/>
    <w:semiHidden/>
    <w:locked/>
    <w:rsid w:val="00307E6C"/>
    <w:rPr>
      <w:rFonts w:ascii="Arial" w:hAnsi="Arial" w:cs="Times New Roman"/>
      <w:sz w:val="20"/>
      <w:szCs w:val="20"/>
      <w:lang w:val="en-AU" w:eastAsia="en-AU"/>
    </w:rPr>
  </w:style>
  <w:style w:type="paragraph" w:customStyle="1" w:styleId="ShellOutlineNumbering">
    <w:name w:val="Shell Outline Numbering"/>
    <w:basedOn w:val="Normal"/>
    <w:uiPriority w:val="99"/>
    <w:rsid w:val="0028353B"/>
    <w:pPr>
      <w:numPr>
        <w:numId w:val="1"/>
      </w:numPr>
      <w:spacing w:before="60" w:after="60"/>
    </w:pPr>
  </w:style>
  <w:style w:type="paragraph" w:customStyle="1" w:styleId="ShellOutlineBullets">
    <w:name w:val="Shell Outline Bullets"/>
    <w:basedOn w:val="Normal"/>
    <w:uiPriority w:val="99"/>
    <w:rsid w:val="0028353B"/>
    <w:pPr>
      <w:numPr>
        <w:numId w:val="2"/>
      </w:numPr>
      <w:spacing w:after="60"/>
      <w:ind w:right="1440"/>
    </w:pPr>
  </w:style>
  <w:style w:type="paragraph" w:styleId="BalloonText">
    <w:name w:val="Balloon Text"/>
    <w:basedOn w:val="Normal"/>
    <w:link w:val="BalloonTextChar"/>
    <w:uiPriority w:val="99"/>
    <w:semiHidden/>
    <w:rsid w:val="00C2180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7E6C"/>
    <w:rPr>
      <w:rFonts w:cs="Times New Roman"/>
      <w:sz w:val="2"/>
      <w:lang w:val="en-AU" w:eastAsia="en-AU"/>
    </w:rPr>
  </w:style>
  <w:style w:type="paragraph" w:styleId="Title">
    <w:name w:val="Title"/>
    <w:basedOn w:val="Normal"/>
    <w:link w:val="TitleChar"/>
    <w:uiPriority w:val="99"/>
    <w:qFormat/>
    <w:rsid w:val="006213F4"/>
    <w:pPr>
      <w:spacing w:after="60"/>
      <w:ind w:left="426"/>
      <w:jc w:val="left"/>
      <w:outlineLvl w:val="0"/>
    </w:pPr>
    <w:rPr>
      <w:rFonts w:cs="Arial"/>
      <w:b/>
      <w:bCs/>
      <w:kern w:val="28"/>
      <w:sz w:val="64"/>
      <w:szCs w:val="64"/>
    </w:rPr>
  </w:style>
  <w:style w:type="character" w:customStyle="1" w:styleId="TitleChar">
    <w:name w:val="Title Char"/>
    <w:basedOn w:val="DefaultParagraphFont"/>
    <w:link w:val="Title"/>
    <w:uiPriority w:val="99"/>
    <w:locked/>
    <w:rsid w:val="00307E6C"/>
    <w:rPr>
      <w:rFonts w:ascii="Cambria" w:hAnsi="Cambria" w:cs="Times New Roman"/>
      <w:b/>
      <w:bCs/>
      <w:kern w:val="28"/>
      <w:sz w:val="32"/>
      <w:szCs w:val="32"/>
      <w:lang w:val="en-AU" w:eastAsia="en-AU"/>
    </w:rPr>
  </w:style>
  <w:style w:type="table" w:styleId="TableGrid">
    <w:name w:val="Table Grid"/>
    <w:basedOn w:val="TableNormal"/>
    <w:uiPriority w:val="99"/>
    <w:semiHidden/>
    <w:rsid w:val="00ED0337"/>
    <w:pPr>
      <w:jc w:val="both"/>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llBodyText">
    <w:name w:val="Shell Body Text"/>
    <w:basedOn w:val="Normal"/>
    <w:uiPriority w:val="99"/>
    <w:rsid w:val="00ED0337"/>
    <w:pPr>
      <w:spacing w:after="240" w:line="300" w:lineRule="auto"/>
    </w:pPr>
    <w:rPr>
      <w:szCs w:val="24"/>
      <w:lang w:eastAsia="en-US"/>
    </w:rPr>
  </w:style>
  <w:style w:type="paragraph" w:customStyle="1" w:styleId="SubjectTitle">
    <w:name w:val="Subject Title"/>
    <w:basedOn w:val="Normal"/>
    <w:uiPriority w:val="99"/>
    <w:rsid w:val="00B36181"/>
    <w:pPr>
      <w:keepNext/>
      <w:spacing w:after="120"/>
      <w:jc w:val="left"/>
    </w:pPr>
    <w:rPr>
      <w:sz w:val="50"/>
      <w:szCs w:val="50"/>
    </w:rPr>
  </w:style>
  <w:style w:type="paragraph" w:customStyle="1" w:styleId="ShellParagraphHeading">
    <w:name w:val="Shell Paragraph Heading"/>
    <w:basedOn w:val="Normal"/>
    <w:uiPriority w:val="99"/>
    <w:rsid w:val="00CD72D6"/>
    <w:pPr>
      <w:spacing w:before="120" w:after="60"/>
      <w:jc w:val="left"/>
    </w:pPr>
    <w:rPr>
      <w:b/>
      <w:szCs w:val="24"/>
    </w:rPr>
  </w:style>
  <w:style w:type="paragraph" w:styleId="Caption">
    <w:name w:val="caption"/>
    <w:basedOn w:val="Normal"/>
    <w:next w:val="Normal"/>
    <w:uiPriority w:val="99"/>
    <w:qFormat/>
    <w:rsid w:val="00D94DFF"/>
    <w:pPr>
      <w:spacing w:after="120"/>
      <w:jc w:val="center"/>
    </w:pPr>
    <w:rPr>
      <w:sz w:val="18"/>
      <w:szCs w:val="24"/>
      <w:lang w:eastAsia="en-US"/>
    </w:rPr>
  </w:style>
  <w:style w:type="paragraph" w:customStyle="1" w:styleId="Subheading">
    <w:name w:val="Subheading"/>
    <w:basedOn w:val="Heading2"/>
    <w:uiPriority w:val="99"/>
    <w:rsid w:val="009B2AE1"/>
  </w:style>
  <w:style w:type="table" w:styleId="LightShading">
    <w:name w:val="Light Shading"/>
    <w:basedOn w:val="TableNormal"/>
    <w:uiPriority w:val="99"/>
    <w:rsid w:val="00277124"/>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ShellSubtitle">
    <w:name w:val="Shell Subtitle"/>
    <w:basedOn w:val="ShellBodyText"/>
    <w:uiPriority w:val="99"/>
    <w:rsid w:val="00536FA9"/>
    <w:rPr>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365612">
      <w:marLeft w:val="0"/>
      <w:marRight w:val="0"/>
      <w:marTop w:val="0"/>
      <w:marBottom w:val="0"/>
      <w:divBdr>
        <w:top w:val="none" w:sz="0" w:space="0" w:color="auto"/>
        <w:left w:val="none" w:sz="0" w:space="0" w:color="auto"/>
        <w:bottom w:val="none" w:sz="0" w:space="0" w:color="auto"/>
        <w:right w:val="none" w:sz="0" w:space="0" w:color="auto"/>
      </w:divBdr>
    </w:div>
    <w:div w:id="1347365613">
      <w:marLeft w:val="0"/>
      <w:marRight w:val="0"/>
      <w:marTop w:val="0"/>
      <w:marBottom w:val="0"/>
      <w:divBdr>
        <w:top w:val="none" w:sz="0" w:space="0" w:color="auto"/>
        <w:left w:val="none" w:sz="0" w:space="0" w:color="auto"/>
        <w:bottom w:val="none" w:sz="0" w:space="0" w:color="auto"/>
        <w:right w:val="none" w:sz="0" w:space="0" w:color="auto"/>
      </w:divBdr>
      <w:divsChild>
        <w:div w:id="1347365616">
          <w:marLeft w:val="0"/>
          <w:marRight w:val="0"/>
          <w:marTop w:val="0"/>
          <w:marBottom w:val="0"/>
          <w:divBdr>
            <w:top w:val="none" w:sz="0" w:space="0" w:color="auto"/>
            <w:left w:val="none" w:sz="0" w:space="0" w:color="auto"/>
            <w:bottom w:val="none" w:sz="0" w:space="0" w:color="auto"/>
            <w:right w:val="none" w:sz="0" w:space="0" w:color="auto"/>
          </w:divBdr>
        </w:div>
      </w:divsChild>
    </w:div>
    <w:div w:id="1347365614">
      <w:marLeft w:val="0"/>
      <w:marRight w:val="0"/>
      <w:marTop w:val="0"/>
      <w:marBottom w:val="0"/>
      <w:divBdr>
        <w:top w:val="none" w:sz="0" w:space="0" w:color="auto"/>
        <w:left w:val="none" w:sz="0" w:space="0" w:color="auto"/>
        <w:bottom w:val="none" w:sz="0" w:space="0" w:color="auto"/>
        <w:right w:val="none" w:sz="0" w:space="0" w:color="auto"/>
      </w:divBdr>
    </w:div>
    <w:div w:id="1347365615">
      <w:marLeft w:val="0"/>
      <w:marRight w:val="0"/>
      <w:marTop w:val="0"/>
      <w:marBottom w:val="0"/>
      <w:divBdr>
        <w:top w:val="none" w:sz="0" w:space="0" w:color="auto"/>
        <w:left w:val="none" w:sz="0" w:space="0" w:color="auto"/>
        <w:bottom w:val="none" w:sz="0" w:space="0" w:color="auto"/>
        <w:right w:val="none" w:sz="0" w:space="0" w:color="auto"/>
      </w:divBdr>
    </w:div>
    <w:div w:id="1347365617">
      <w:marLeft w:val="0"/>
      <w:marRight w:val="0"/>
      <w:marTop w:val="0"/>
      <w:marBottom w:val="0"/>
      <w:divBdr>
        <w:top w:val="none" w:sz="0" w:space="0" w:color="auto"/>
        <w:left w:val="none" w:sz="0" w:space="0" w:color="auto"/>
        <w:bottom w:val="none" w:sz="0" w:space="0" w:color="auto"/>
        <w:right w:val="none" w:sz="0" w:space="0" w:color="auto"/>
      </w:divBdr>
    </w:div>
    <w:div w:id="1347365618">
      <w:marLeft w:val="0"/>
      <w:marRight w:val="0"/>
      <w:marTop w:val="0"/>
      <w:marBottom w:val="0"/>
      <w:divBdr>
        <w:top w:val="none" w:sz="0" w:space="0" w:color="auto"/>
        <w:left w:val="none" w:sz="0" w:space="0" w:color="auto"/>
        <w:bottom w:val="none" w:sz="0" w:space="0" w:color="auto"/>
        <w:right w:val="none" w:sz="0" w:space="0" w:color="auto"/>
      </w:divBdr>
    </w:div>
    <w:div w:id="1347365619">
      <w:marLeft w:val="0"/>
      <w:marRight w:val="0"/>
      <w:marTop w:val="0"/>
      <w:marBottom w:val="0"/>
      <w:divBdr>
        <w:top w:val="none" w:sz="0" w:space="0" w:color="auto"/>
        <w:left w:val="none" w:sz="0" w:space="0" w:color="auto"/>
        <w:bottom w:val="none" w:sz="0" w:space="0" w:color="auto"/>
        <w:right w:val="none" w:sz="0" w:space="0" w:color="auto"/>
      </w:divBdr>
    </w:div>
    <w:div w:id="1347365620">
      <w:marLeft w:val="0"/>
      <w:marRight w:val="0"/>
      <w:marTop w:val="0"/>
      <w:marBottom w:val="0"/>
      <w:divBdr>
        <w:top w:val="none" w:sz="0" w:space="0" w:color="auto"/>
        <w:left w:val="none" w:sz="0" w:space="0" w:color="auto"/>
        <w:bottom w:val="none" w:sz="0" w:space="0" w:color="auto"/>
        <w:right w:val="none" w:sz="0" w:space="0" w:color="auto"/>
      </w:divBdr>
    </w:div>
    <w:div w:id="1347365621">
      <w:marLeft w:val="0"/>
      <w:marRight w:val="0"/>
      <w:marTop w:val="0"/>
      <w:marBottom w:val="0"/>
      <w:divBdr>
        <w:top w:val="none" w:sz="0" w:space="0" w:color="auto"/>
        <w:left w:val="none" w:sz="0" w:space="0" w:color="auto"/>
        <w:bottom w:val="none" w:sz="0" w:space="0" w:color="auto"/>
        <w:right w:val="none" w:sz="0" w:space="0" w:color="auto"/>
      </w:divBdr>
    </w:div>
    <w:div w:id="1347365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j0d\Application%20Data\Microsoft\Templates\Jason\PI_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PI_Note</Template>
  <TotalTime>0</TotalTime>
  <Pages>4</Pages>
  <Words>1114</Words>
  <Characters>6704</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Pasture Sowing Guide</vt:lpstr>
    </vt:vector>
  </TitlesOfParts>
  <Company>NTG</Company>
  <LinksUpToDate>false</LinksUpToDate>
  <CharactersWithSpaces>7803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Pasture Sowing Guide</dc:title>
  <dc:subject>E5</dc:subject>
  <dc:creator>Arthur Cameron</dc:creator>
  <cp:lastModifiedBy>Jason De Araujo</cp:lastModifiedBy>
  <cp:revision>2</cp:revision>
  <cp:lastPrinted>2014-09-14T23:57:00Z</cp:lastPrinted>
  <dcterms:created xsi:type="dcterms:W3CDTF">2014-09-14T23:58:00Z</dcterms:created>
  <dcterms:modified xsi:type="dcterms:W3CDTF">2014-09-14T23:58:00Z</dcterms:modified>
</cp:coreProperties>
</file>